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8A60" w14:textId="77777777" w:rsidR="007E23B0" w:rsidRPr="00687740" w:rsidRDefault="007E23B0" w:rsidP="00BC3F09">
      <w:pPr>
        <w:jc w:val="center"/>
        <w:rPr>
          <w:b/>
          <w:bCs/>
          <w:sz w:val="32"/>
        </w:rPr>
      </w:pPr>
      <w:r w:rsidRPr="00687740">
        <w:rPr>
          <w:b/>
          <w:bCs/>
          <w:sz w:val="32"/>
        </w:rPr>
        <w:t>IMPORTANT NOTES</w:t>
      </w:r>
    </w:p>
    <w:p w14:paraId="43998A61" w14:textId="79847FD4" w:rsidR="007E23B0" w:rsidRPr="00A7519F" w:rsidRDefault="007E23B0" w:rsidP="00334D33">
      <w:pPr>
        <w:spacing w:before="60" w:after="60"/>
        <w:ind w:left="-357" w:firstLine="357"/>
        <w:jc w:val="both"/>
        <w:rPr>
          <w:b/>
          <w:bCs/>
          <w:iCs/>
          <w:sz w:val="21"/>
          <w:szCs w:val="21"/>
        </w:rPr>
      </w:pPr>
      <w:r w:rsidRPr="00A7519F">
        <w:rPr>
          <w:b/>
          <w:bCs/>
          <w:iCs/>
          <w:sz w:val="21"/>
          <w:szCs w:val="21"/>
        </w:rPr>
        <w:t>INDUCTION</w:t>
      </w:r>
      <w:r w:rsidR="009E7290" w:rsidRPr="00A7519F">
        <w:rPr>
          <w:b/>
          <w:bCs/>
          <w:iCs/>
          <w:sz w:val="21"/>
          <w:szCs w:val="21"/>
        </w:rPr>
        <w:t xml:space="preserve"> NOMINATIONS</w:t>
      </w:r>
    </w:p>
    <w:p w14:paraId="43998A62" w14:textId="6B28E119" w:rsidR="007E23B0" w:rsidRPr="00C14FDA" w:rsidRDefault="007E23B0" w:rsidP="00555332">
      <w:pPr>
        <w:pStyle w:val="ListBullet1-FirstTierStylesFormatting"/>
      </w:pPr>
      <w:r w:rsidRPr="00C14FDA">
        <w:t xml:space="preserve">DBCT Inductions are conducted </w:t>
      </w:r>
      <w:r w:rsidR="00CF575B" w:rsidRPr="00C14FDA">
        <w:t>online</w:t>
      </w:r>
    </w:p>
    <w:p w14:paraId="43998A63" w14:textId="1A0AED4F" w:rsidR="000D3871" w:rsidRPr="00555332" w:rsidRDefault="00A705E9" w:rsidP="00555332">
      <w:pPr>
        <w:pStyle w:val="ListBullet1-FirstTierStylesFormatting"/>
        <w:rPr>
          <w:sz w:val="21"/>
          <w:szCs w:val="21"/>
        </w:rPr>
      </w:pPr>
      <w:r w:rsidRPr="00555332">
        <w:rPr>
          <w:sz w:val="21"/>
          <w:szCs w:val="21"/>
        </w:rPr>
        <w:t>Induction</w:t>
      </w:r>
      <w:r w:rsidR="009E7290" w:rsidRPr="00555332">
        <w:rPr>
          <w:sz w:val="21"/>
          <w:szCs w:val="21"/>
        </w:rPr>
        <w:t xml:space="preserve"> </w:t>
      </w:r>
      <w:r w:rsidR="00604647" w:rsidRPr="00555332">
        <w:rPr>
          <w:sz w:val="21"/>
          <w:szCs w:val="21"/>
        </w:rPr>
        <w:t>n</w:t>
      </w:r>
      <w:r w:rsidR="009E7290" w:rsidRPr="00555332">
        <w:rPr>
          <w:sz w:val="21"/>
          <w:szCs w:val="21"/>
        </w:rPr>
        <w:t>ominations for Contractors</w:t>
      </w:r>
      <w:r w:rsidRPr="00555332">
        <w:rPr>
          <w:sz w:val="21"/>
          <w:szCs w:val="21"/>
        </w:rPr>
        <w:t xml:space="preserve"> will only be accepted </w:t>
      </w:r>
      <w:r w:rsidR="00434594">
        <w:rPr>
          <w:sz w:val="21"/>
          <w:szCs w:val="21"/>
        </w:rPr>
        <w:t>using</w:t>
      </w:r>
      <w:r w:rsidR="00434594" w:rsidRPr="00555332">
        <w:rPr>
          <w:sz w:val="21"/>
          <w:szCs w:val="21"/>
        </w:rPr>
        <w:t xml:space="preserve"> </w:t>
      </w:r>
      <w:r w:rsidR="00604647" w:rsidRPr="00555332">
        <w:rPr>
          <w:sz w:val="21"/>
          <w:szCs w:val="21"/>
        </w:rPr>
        <w:t>this form</w:t>
      </w:r>
      <w:r w:rsidR="0074606C" w:rsidRPr="00555332">
        <w:rPr>
          <w:sz w:val="21"/>
          <w:szCs w:val="21"/>
        </w:rPr>
        <w:t xml:space="preserve"> </w:t>
      </w:r>
      <w:r w:rsidR="00434594">
        <w:rPr>
          <w:sz w:val="21"/>
          <w:szCs w:val="21"/>
        </w:rPr>
        <w:t xml:space="preserve">and emailed </w:t>
      </w:r>
      <w:r w:rsidR="0074606C" w:rsidRPr="00555332">
        <w:rPr>
          <w:sz w:val="21"/>
          <w:szCs w:val="21"/>
        </w:rPr>
        <w:t>to</w:t>
      </w:r>
      <w:r w:rsidR="007E23B0" w:rsidRPr="00555332">
        <w:rPr>
          <w:sz w:val="21"/>
          <w:szCs w:val="21"/>
        </w:rPr>
        <w:t xml:space="preserve"> </w:t>
      </w:r>
      <w:hyperlink r:id="rId12" w:history="1">
        <w:r w:rsidR="000D3871" w:rsidRPr="00555332">
          <w:rPr>
            <w:rStyle w:val="Hyperlink"/>
            <w:color w:val="auto"/>
            <w:u w:val="none"/>
          </w:rPr>
          <w:t>induction@dbct.com.au</w:t>
        </w:r>
      </w:hyperlink>
      <w:r w:rsidR="000D3871" w:rsidRPr="00555332">
        <w:rPr>
          <w:sz w:val="21"/>
          <w:szCs w:val="21"/>
        </w:rPr>
        <w:t xml:space="preserve"> </w:t>
      </w:r>
    </w:p>
    <w:p w14:paraId="43998A64" w14:textId="77777777" w:rsidR="007E23B0" w:rsidRPr="00555332" w:rsidRDefault="00E43C89" w:rsidP="00555332">
      <w:pPr>
        <w:pStyle w:val="ListBullet1-FirstTierStylesFormatting"/>
        <w:rPr>
          <w:sz w:val="21"/>
          <w:szCs w:val="21"/>
        </w:rPr>
      </w:pPr>
      <w:r w:rsidRPr="00555332">
        <w:rPr>
          <w:sz w:val="21"/>
          <w:szCs w:val="21"/>
        </w:rPr>
        <w:t>Copies of all relevant qualifications, certificates</w:t>
      </w:r>
      <w:r w:rsidR="00A551ED" w:rsidRPr="00555332">
        <w:rPr>
          <w:sz w:val="21"/>
          <w:szCs w:val="21"/>
        </w:rPr>
        <w:t>,</w:t>
      </w:r>
      <w:r w:rsidR="0074606C" w:rsidRPr="00555332">
        <w:rPr>
          <w:sz w:val="21"/>
          <w:szCs w:val="21"/>
        </w:rPr>
        <w:t xml:space="preserve"> licences and MSIC</w:t>
      </w:r>
      <w:r w:rsidR="000D3871" w:rsidRPr="00555332">
        <w:rPr>
          <w:sz w:val="21"/>
          <w:szCs w:val="21"/>
        </w:rPr>
        <w:t>,</w:t>
      </w:r>
      <w:r w:rsidR="0074606C" w:rsidRPr="00555332">
        <w:rPr>
          <w:sz w:val="21"/>
          <w:szCs w:val="21"/>
        </w:rPr>
        <w:t xml:space="preserve"> MUST</w:t>
      </w:r>
      <w:r w:rsidRPr="00555332">
        <w:rPr>
          <w:sz w:val="21"/>
          <w:szCs w:val="21"/>
        </w:rPr>
        <w:t xml:space="preserve"> be supplied with this </w:t>
      </w:r>
      <w:r w:rsidR="00604647" w:rsidRPr="00555332">
        <w:rPr>
          <w:sz w:val="21"/>
          <w:szCs w:val="21"/>
        </w:rPr>
        <w:t>form</w:t>
      </w:r>
    </w:p>
    <w:p w14:paraId="43998A65" w14:textId="3D8BCD37" w:rsidR="00C17569" w:rsidRPr="00555332" w:rsidRDefault="00C17569" w:rsidP="00555332">
      <w:pPr>
        <w:pStyle w:val="ListBullet1-FirstTierStylesFormatting"/>
        <w:rPr>
          <w:sz w:val="21"/>
          <w:szCs w:val="21"/>
        </w:rPr>
      </w:pPr>
      <w:r w:rsidRPr="00555332">
        <w:rPr>
          <w:sz w:val="21"/>
          <w:szCs w:val="21"/>
        </w:rPr>
        <w:t xml:space="preserve">All </w:t>
      </w:r>
      <w:r w:rsidR="00A551ED" w:rsidRPr="00555332">
        <w:rPr>
          <w:sz w:val="21"/>
          <w:szCs w:val="21"/>
        </w:rPr>
        <w:t xml:space="preserve">nominations </w:t>
      </w:r>
      <w:r w:rsidRPr="00555332">
        <w:rPr>
          <w:sz w:val="21"/>
          <w:szCs w:val="21"/>
        </w:rPr>
        <w:t xml:space="preserve">must supply a Security Photo ID – similar </w:t>
      </w:r>
      <w:r w:rsidR="008C0432" w:rsidRPr="00555332">
        <w:rPr>
          <w:sz w:val="21"/>
          <w:szCs w:val="21"/>
        </w:rPr>
        <w:t>to a passport photo (</w:t>
      </w:r>
      <w:r w:rsidRPr="00555332">
        <w:rPr>
          <w:sz w:val="21"/>
          <w:szCs w:val="21"/>
        </w:rPr>
        <w:t xml:space="preserve">must be in JPG </w:t>
      </w:r>
      <w:r w:rsidR="00604647" w:rsidRPr="00555332">
        <w:rPr>
          <w:sz w:val="21"/>
          <w:szCs w:val="21"/>
        </w:rPr>
        <w:t>f</w:t>
      </w:r>
      <w:r w:rsidRPr="00555332">
        <w:rPr>
          <w:sz w:val="21"/>
          <w:szCs w:val="21"/>
        </w:rPr>
        <w:t>ormat</w:t>
      </w:r>
      <w:r w:rsidR="008C0432" w:rsidRPr="00555332">
        <w:rPr>
          <w:sz w:val="21"/>
          <w:szCs w:val="21"/>
        </w:rPr>
        <w:t>)</w:t>
      </w:r>
      <w:r w:rsidRPr="00555332">
        <w:rPr>
          <w:sz w:val="21"/>
          <w:szCs w:val="21"/>
        </w:rPr>
        <w:t>.</w:t>
      </w:r>
      <w:r w:rsidR="008C0432" w:rsidRPr="00555332">
        <w:rPr>
          <w:sz w:val="21"/>
          <w:szCs w:val="21"/>
        </w:rPr>
        <w:t xml:space="preserve">  </w:t>
      </w:r>
      <w:r w:rsidR="00A551ED" w:rsidRPr="00555332">
        <w:rPr>
          <w:sz w:val="21"/>
          <w:szCs w:val="21"/>
        </w:rPr>
        <w:t>This photo will be use</w:t>
      </w:r>
      <w:r w:rsidR="00CF575B" w:rsidRPr="00555332">
        <w:rPr>
          <w:sz w:val="21"/>
          <w:szCs w:val="21"/>
        </w:rPr>
        <w:t>d to create your Proximity Card</w:t>
      </w:r>
      <w:r w:rsidR="00A551ED" w:rsidRPr="00555332">
        <w:rPr>
          <w:sz w:val="21"/>
          <w:szCs w:val="21"/>
        </w:rPr>
        <w:t xml:space="preserve"> </w:t>
      </w:r>
      <w:r w:rsidR="00434594">
        <w:rPr>
          <w:sz w:val="21"/>
          <w:szCs w:val="21"/>
        </w:rPr>
        <w:t>used to access site.</w:t>
      </w:r>
    </w:p>
    <w:p w14:paraId="43998A66" w14:textId="6DBEEA40" w:rsidR="009C1669" w:rsidRPr="00555332" w:rsidRDefault="009C1669" w:rsidP="00555332">
      <w:pPr>
        <w:pStyle w:val="ListBullet1-FirstTierStylesFormatting"/>
        <w:rPr>
          <w:sz w:val="21"/>
          <w:szCs w:val="21"/>
        </w:rPr>
      </w:pPr>
      <w:r w:rsidRPr="00555332">
        <w:rPr>
          <w:sz w:val="21"/>
          <w:szCs w:val="21"/>
        </w:rPr>
        <w:t>If you do not have access to a computer with an Internet connection, please contact your contract</w:t>
      </w:r>
      <w:r w:rsidR="00434594">
        <w:rPr>
          <w:sz w:val="21"/>
          <w:szCs w:val="21"/>
        </w:rPr>
        <w:t>or</w:t>
      </w:r>
      <w:r w:rsidRPr="00555332">
        <w:rPr>
          <w:sz w:val="21"/>
          <w:szCs w:val="21"/>
        </w:rPr>
        <w:t xml:space="preserve"> administrator</w:t>
      </w:r>
      <w:r w:rsidR="00434594">
        <w:rPr>
          <w:sz w:val="21"/>
          <w:szCs w:val="21"/>
        </w:rPr>
        <w:t>.</w:t>
      </w:r>
      <w:r w:rsidRPr="00555332">
        <w:rPr>
          <w:sz w:val="21"/>
          <w:szCs w:val="21"/>
        </w:rPr>
        <w:t xml:space="preserve"> </w:t>
      </w:r>
    </w:p>
    <w:p w14:paraId="43998A67" w14:textId="4AC78901" w:rsidR="00A63819" w:rsidRPr="00C14FDA" w:rsidRDefault="00A63819" w:rsidP="00555332">
      <w:pPr>
        <w:pStyle w:val="ListBullet1-FirstTierStylesFormatting"/>
        <w:rPr>
          <w:sz w:val="21"/>
          <w:szCs w:val="21"/>
        </w:rPr>
      </w:pPr>
      <w:r w:rsidRPr="00555332">
        <w:rPr>
          <w:sz w:val="21"/>
          <w:szCs w:val="21"/>
        </w:rPr>
        <w:t xml:space="preserve">Induction requests </w:t>
      </w:r>
      <w:r w:rsidR="005935C2" w:rsidRPr="00C14FDA">
        <w:t>must</w:t>
      </w:r>
      <w:r w:rsidRPr="00C14FDA">
        <w:t xml:space="preserve"> be received</w:t>
      </w:r>
      <w:r w:rsidR="00434594">
        <w:t xml:space="preserve"> a minimum of</w:t>
      </w:r>
      <w:r w:rsidRPr="00C14FDA">
        <w:t xml:space="preserve"> </w:t>
      </w:r>
      <w:r w:rsidR="00BC4C1D" w:rsidRPr="00C14FDA">
        <w:t>two</w:t>
      </w:r>
      <w:r w:rsidRPr="00C14FDA">
        <w:t xml:space="preserve"> </w:t>
      </w:r>
      <w:r w:rsidR="00434594">
        <w:t xml:space="preserve">business </w:t>
      </w:r>
      <w:r w:rsidRPr="00C14FDA">
        <w:t>day</w:t>
      </w:r>
      <w:r w:rsidR="00BC4C1D" w:rsidRPr="00C14FDA">
        <w:t>s</w:t>
      </w:r>
      <w:r w:rsidRPr="00C14FDA">
        <w:t xml:space="preserve"> </w:t>
      </w:r>
      <w:r w:rsidR="00BC4C1D" w:rsidRPr="00C14FDA">
        <w:t xml:space="preserve">(48 hours) </w:t>
      </w:r>
      <w:r w:rsidR="00A4278D" w:rsidRPr="00C14FDA">
        <w:t xml:space="preserve">prior to </w:t>
      </w:r>
      <w:r w:rsidR="00434594">
        <w:t xml:space="preserve">site access </w:t>
      </w:r>
      <w:r w:rsidR="00CF575B" w:rsidRPr="00C14FDA">
        <w:t>being required</w:t>
      </w:r>
      <w:r w:rsidR="00434594">
        <w:t xml:space="preserve"> and all induction requirements completed prior to site access being awarded.</w:t>
      </w:r>
    </w:p>
    <w:p w14:paraId="43998A68" w14:textId="77777777" w:rsidR="00E04366" w:rsidRPr="00555332" w:rsidRDefault="00DB3413" w:rsidP="00555332">
      <w:pPr>
        <w:pStyle w:val="ListBullet1-FirstTierStylesFormatting"/>
        <w:rPr>
          <w:sz w:val="21"/>
          <w:szCs w:val="21"/>
        </w:rPr>
      </w:pPr>
      <w:r w:rsidRPr="00555332">
        <w:rPr>
          <w:sz w:val="21"/>
          <w:szCs w:val="21"/>
        </w:rPr>
        <w:t xml:space="preserve">Inductees who are under 18 years of age will be required to complete a </w:t>
      </w:r>
      <w:r w:rsidR="00FD11C1" w:rsidRPr="00555332">
        <w:rPr>
          <w:sz w:val="21"/>
          <w:szCs w:val="21"/>
        </w:rPr>
        <w:t xml:space="preserve">Release and Waiver of Liability, Assumption of Risk and Indemnity Agreement Form (FM0151) </w:t>
      </w:r>
      <w:r w:rsidRPr="00555332">
        <w:rPr>
          <w:sz w:val="21"/>
          <w:szCs w:val="21"/>
        </w:rPr>
        <w:t>prior to entry to the terminal. This will be emailed to the requestor upon confirmation of the induction</w:t>
      </w:r>
      <w:r w:rsidR="00604647" w:rsidRPr="00555332">
        <w:rPr>
          <w:sz w:val="21"/>
          <w:szCs w:val="21"/>
        </w:rPr>
        <w:t xml:space="preserve"> approval</w:t>
      </w:r>
    </w:p>
    <w:p w14:paraId="43998A69" w14:textId="614B82C7" w:rsidR="00D14CD2" w:rsidRDefault="00DB3413" w:rsidP="00555332">
      <w:pPr>
        <w:pStyle w:val="ListBullet1-FirstTierStylesFormatting"/>
        <w:rPr>
          <w:sz w:val="21"/>
          <w:szCs w:val="21"/>
        </w:rPr>
      </w:pPr>
      <w:r w:rsidRPr="00555332">
        <w:rPr>
          <w:sz w:val="21"/>
          <w:szCs w:val="21"/>
        </w:rPr>
        <w:t>Photo ID is required when</w:t>
      </w:r>
      <w:r w:rsidR="00E43C89" w:rsidRPr="00555332">
        <w:rPr>
          <w:sz w:val="21"/>
          <w:szCs w:val="21"/>
        </w:rPr>
        <w:t xml:space="preserve"> attending site.</w:t>
      </w:r>
      <w:r w:rsidRPr="00555332">
        <w:rPr>
          <w:sz w:val="21"/>
          <w:szCs w:val="21"/>
        </w:rPr>
        <w:t xml:space="preserve"> </w:t>
      </w:r>
      <w:r w:rsidR="00A82876" w:rsidRPr="00555332">
        <w:rPr>
          <w:sz w:val="21"/>
          <w:szCs w:val="21"/>
        </w:rPr>
        <w:t>(Driver’s Licence, Passport, or MSIC Card)</w:t>
      </w:r>
    </w:p>
    <w:p w14:paraId="43998A6B" w14:textId="77777777" w:rsidR="009C1669" w:rsidRPr="00A7519F" w:rsidRDefault="009C1669" w:rsidP="00687740">
      <w:pPr>
        <w:jc w:val="both"/>
        <w:rPr>
          <w:sz w:val="21"/>
          <w:szCs w:val="21"/>
        </w:rPr>
      </w:pPr>
    </w:p>
    <w:p w14:paraId="43998A6C" w14:textId="3E0005D6" w:rsidR="007E23B0" w:rsidRPr="00A7519F" w:rsidRDefault="00DB3413" w:rsidP="00334D33">
      <w:pPr>
        <w:spacing w:before="60" w:after="60"/>
        <w:ind w:left="-357" w:firstLine="357"/>
        <w:jc w:val="both"/>
        <w:rPr>
          <w:b/>
          <w:bCs/>
          <w:iCs/>
          <w:sz w:val="21"/>
          <w:szCs w:val="21"/>
        </w:rPr>
      </w:pPr>
      <w:r w:rsidRPr="00DB3413">
        <w:rPr>
          <w:b/>
          <w:bCs/>
          <w:iCs/>
          <w:sz w:val="21"/>
          <w:szCs w:val="21"/>
        </w:rPr>
        <w:t>PPE REQUIREMENTS</w:t>
      </w:r>
    </w:p>
    <w:p w14:paraId="43998A6E" w14:textId="1793E899" w:rsidR="009C1669" w:rsidRPr="00434594" w:rsidRDefault="00DB3413" w:rsidP="00334D33">
      <w:pPr>
        <w:pStyle w:val="ListBullet1-FirstTierStylesFormatting"/>
        <w:jc w:val="both"/>
        <w:rPr>
          <w:sz w:val="21"/>
          <w:szCs w:val="21"/>
        </w:rPr>
      </w:pPr>
      <w:r w:rsidRPr="00DB3413">
        <w:t xml:space="preserve">Contractors are responsible for supplying all necessary PPE required for the job they are to complete, in </w:t>
      </w:r>
      <w:r w:rsidRPr="00FD11C1">
        <w:t>accordance with Personal Protective Equipment</w:t>
      </w:r>
      <w:r w:rsidR="00C865BD" w:rsidRPr="00FD11C1">
        <w:t xml:space="preserve"> </w:t>
      </w:r>
      <w:r w:rsidR="00687740" w:rsidRPr="00FD11C1">
        <w:t xml:space="preserve">(PPE) </w:t>
      </w:r>
      <w:r w:rsidR="00C865BD" w:rsidRPr="00FD11C1">
        <w:t>Procedure</w:t>
      </w:r>
      <w:r w:rsidR="00CF575B" w:rsidRPr="00FD11C1">
        <w:t xml:space="preserve"> (PR0177)</w:t>
      </w:r>
      <w:r w:rsidRPr="00FD11C1">
        <w:t>.</w:t>
      </w:r>
      <w:r w:rsidR="00881BAF" w:rsidRPr="00FD11C1">
        <w:t xml:space="preserve"> </w:t>
      </w:r>
    </w:p>
    <w:p w14:paraId="43998A6F" w14:textId="204EE77D" w:rsidR="007E23B0" w:rsidRPr="00A7519F" w:rsidRDefault="007E23B0" w:rsidP="00334D33">
      <w:pPr>
        <w:spacing w:before="60" w:after="60"/>
        <w:ind w:left="-357" w:firstLine="357"/>
        <w:jc w:val="both"/>
        <w:rPr>
          <w:b/>
          <w:bCs/>
          <w:iCs/>
          <w:sz w:val="21"/>
          <w:szCs w:val="21"/>
        </w:rPr>
      </w:pPr>
      <w:r w:rsidRPr="00A7519F">
        <w:rPr>
          <w:b/>
          <w:bCs/>
          <w:iCs/>
          <w:sz w:val="21"/>
          <w:szCs w:val="21"/>
        </w:rPr>
        <w:t>POST INDUCTION</w:t>
      </w:r>
    </w:p>
    <w:p w14:paraId="43998A74" w14:textId="393D7F12" w:rsidR="009C1669" w:rsidRPr="008E7808" w:rsidRDefault="009C1669" w:rsidP="00334D33">
      <w:pPr>
        <w:pStyle w:val="ListBullet1-FirstTierStylesFormatting"/>
        <w:rPr>
          <w:b/>
          <w:sz w:val="21"/>
          <w:szCs w:val="21"/>
        </w:rPr>
      </w:pPr>
      <w:r w:rsidRPr="00C473EA">
        <w:t xml:space="preserve">Inductees may be required to undertake an area induction prior to carrying out work on site. Please confirm with your DBCT P/L Contractor Supervisor prior to work being undertaken. </w:t>
      </w:r>
    </w:p>
    <w:p w14:paraId="43998A75" w14:textId="77777777" w:rsidR="009C1669" w:rsidRPr="008D04CE" w:rsidRDefault="009C1669" w:rsidP="00334D33">
      <w:pPr>
        <w:spacing w:before="60" w:after="60"/>
        <w:ind w:left="-357" w:firstLine="357"/>
        <w:jc w:val="both"/>
        <w:rPr>
          <w:b/>
          <w:bCs/>
          <w:iCs/>
          <w:sz w:val="21"/>
          <w:szCs w:val="21"/>
        </w:rPr>
      </w:pPr>
      <w:r>
        <w:rPr>
          <w:b/>
          <w:bCs/>
          <w:iCs/>
          <w:sz w:val="21"/>
          <w:szCs w:val="21"/>
        </w:rPr>
        <w:t>SITE ACCESS</w:t>
      </w:r>
    </w:p>
    <w:p w14:paraId="60208BD3" w14:textId="77777777" w:rsidR="00BB345C" w:rsidRDefault="00BB345C" w:rsidP="00BB345C">
      <w:pPr>
        <w:pStyle w:val="ListBullet1-FirstTierStylesFormatting"/>
      </w:pPr>
      <w:r>
        <w:t>Inductees must be informed of Site Access Requirement (COVID-19) Policy (PO0015)</w:t>
      </w:r>
    </w:p>
    <w:p w14:paraId="43998A77" w14:textId="5F8F367E" w:rsidR="00526C94" w:rsidRPr="00FD11C1" w:rsidRDefault="00526C94" w:rsidP="00555332">
      <w:pPr>
        <w:pStyle w:val="ListBullet1-FirstTierStylesFormatting"/>
      </w:pPr>
      <w:r w:rsidRPr="00FD11C1">
        <w:t xml:space="preserve">Site access needs to be authorised by the relevant </w:t>
      </w:r>
      <w:r w:rsidR="00881BAF" w:rsidRPr="00FD11C1">
        <w:t>Manager</w:t>
      </w:r>
      <w:r w:rsidRPr="00FD11C1">
        <w:t xml:space="preserve">, using </w:t>
      </w:r>
      <w:r w:rsidR="00CF575B" w:rsidRPr="00FD11C1">
        <w:t>the Site Access Authority Form (FM04</w:t>
      </w:r>
      <w:r w:rsidRPr="00FD11C1">
        <w:t>44</w:t>
      </w:r>
      <w:r w:rsidR="00CF575B" w:rsidRPr="00FD11C1">
        <w:t>)</w:t>
      </w:r>
    </w:p>
    <w:p w14:paraId="43998A78" w14:textId="18E5C088" w:rsidR="005000BD" w:rsidRPr="00FD11C1" w:rsidRDefault="00434594" w:rsidP="00555332">
      <w:pPr>
        <w:pStyle w:val="ListBullet1-FirstTierStylesFormatting"/>
      </w:pPr>
      <w:r>
        <w:t xml:space="preserve">Induction request forms and </w:t>
      </w:r>
      <w:r w:rsidR="00CF575B" w:rsidRPr="00FD11C1">
        <w:t>Site Access Authority Form</w:t>
      </w:r>
      <w:r w:rsidR="00141C7C" w:rsidRPr="00FD11C1">
        <w:t>’s</w:t>
      </w:r>
      <w:r w:rsidR="00CF575B" w:rsidRPr="00FD11C1">
        <w:t xml:space="preserve"> (FM0444)</w:t>
      </w:r>
      <w:r w:rsidR="005000BD" w:rsidRPr="00FD11C1">
        <w:t xml:space="preserve"> </w:t>
      </w:r>
      <w:r w:rsidR="00CF575B" w:rsidRPr="00FD11C1">
        <w:t xml:space="preserve">which are </w:t>
      </w:r>
      <w:r w:rsidR="005000BD" w:rsidRPr="00FD11C1">
        <w:t>submitted outside of business hours Monday</w:t>
      </w:r>
      <w:r w:rsidR="00687740" w:rsidRPr="00FD11C1">
        <w:t xml:space="preserve"> </w:t>
      </w:r>
      <w:r w:rsidR="005000BD" w:rsidRPr="00FD11C1">
        <w:t>-</w:t>
      </w:r>
      <w:r w:rsidR="00687740" w:rsidRPr="00FD11C1">
        <w:t xml:space="preserve"> Friday</w:t>
      </w:r>
      <w:r w:rsidR="005000BD" w:rsidRPr="00FD11C1">
        <w:t xml:space="preserve"> </w:t>
      </w:r>
      <w:r w:rsidR="00A8090C" w:rsidRPr="00FD11C1">
        <w:t>or</w:t>
      </w:r>
      <w:r w:rsidR="005000BD" w:rsidRPr="00FD11C1">
        <w:t xml:space="preserve"> on Public Holidays and weekends, will not be processed until the next </w:t>
      </w:r>
      <w:r w:rsidR="00A8090C" w:rsidRPr="00FD11C1">
        <w:t>business</w:t>
      </w:r>
      <w:r w:rsidR="00334D33">
        <w:t xml:space="preserve"> </w:t>
      </w:r>
      <w:r w:rsidR="005000BD" w:rsidRPr="00FD11C1">
        <w:t>day.</w:t>
      </w:r>
    </w:p>
    <w:p w14:paraId="43998A7A" w14:textId="4451C7BF" w:rsidR="009C1669" w:rsidRPr="00C14FDA" w:rsidRDefault="004D79B7" w:rsidP="00555332">
      <w:pPr>
        <w:pStyle w:val="ListBullet1-FirstTierStylesFormatting"/>
      </w:pPr>
      <w:r>
        <w:t>I</w:t>
      </w:r>
      <w:r w:rsidR="00434594">
        <w:t>nductees will be notified by E-mail when their site access proximity card is ready for pick up and site access has been approved. Inductees are not to attend site prior to rece</w:t>
      </w:r>
      <w:r w:rsidR="00334D33">
        <w:t>i</w:t>
      </w:r>
      <w:r w:rsidR="00434594">
        <w:t>ving this confirmation.</w:t>
      </w:r>
      <w:r w:rsidR="00334D33">
        <w:t xml:space="preserve"> </w:t>
      </w:r>
      <w:r w:rsidR="009C1669" w:rsidRPr="00FD11C1">
        <w:rPr>
          <w:bCs/>
        </w:rPr>
        <w:t xml:space="preserve">All inductions must be approved by the relevant Contractor Supervisor, prior to induction, in accordance with Site Access for Vehicles </w:t>
      </w:r>
      <w:r w:rsidR="00CF575B" w:rsidRPr="00FD11C1">
        <w:rPr>
          <w:bCs/>
        </w:rPr>
        <w:t>and</w:t>
      </w:r>
      <w:r w:rsidR="009C1669" w:rsidRPr="00FD11C1">
        <w:rPr>
          <w:bCs/>
        </w:rPr>
        <w:t xml:space="preserve"> Personnel </w:t>
      </w:r>
      <w:r w:rsidR="00CF575B" w:rsidRPr="00FD11C1">
        <w:rPr>
          <w:bCs/>
        </w:rPr>
        <w:t>(SD00</w:t>
      </w:r>
      <w:r w:rsidR="009C1669" w:rsidRPr="00FD11C1">
        <w:rPr>
          <w:bCs/>
        </w:rPr>
        <w:t>29</w:t>
      </w:r>
      <w:r w:rsidR="00CF575B" w:rsidRPr="00FD11C1">
        <w:rPr>
          <w:bCs/>
        </w:rPr>
        <w:t>)</w:t>
      </w:r>
      <w:r w:rsidR="009C1669" w:rsidRPr="00FD11C1">
        <w:rPr>
          <w:bCs/>
        </w:rPr>
        <w:t xml:space="preserve"> and </w:t>
      </w:r>
      <w:r w:rsidR="00CF575B" w:rsidRPr="00FD11C1">
        <w:rPr>
          <w:bCs/>
        </w:rPr>
        <w:t>the Site Induction Booking Form (FM0295</w:t>
      </w:r>
      <w:r w:rsidR="00141C7C" w:rsidRPr="00FD11C1">
        <w:rPr>
          <w:bCs/>
        </w:rPr>
        <w:t>)</w:t>
      </w:r>
    </w:p>
    <w:p w14:paraId="1FDCA18D" w14:textId="012BA738" w:rsidR="004608CC" w:rsidRPr="00555332" w:rsidRDefault="004608CC" w:rsidP="00555332">
      <w:pPr>
        <w:spacing w:before="40"/>
        <w:rPr>
          <w:sz w:val="21"/>
          <w:szCs w:val="21"/>
        </w:rPr>
      </w:pPr>
    </w:p>
    <w:p w14:paraId="43998A7E" w14:textId="3DE7FD19" w:rsidR="00675500" w:rsidRDefault="009C1669" w:rsidP="00334D33">
      <w:pPr>
        <w:spacing w:before="40"/>
        <w:jc w:val="center"/>
        <w:rPr>
          <w:sz w:val="20"/>
          <w:szCs w:val="21"/>
        </w:rPr>
      </w:pPr>
      <w:r w:rsidRPr="00687740">
        <w:rPr>
          <w:b/>
          <w:sz w:val="36"/>
          <w:szCs w:val="21"/>
        </w:rPr>
        <w:t>Copies of all relevant qualifications, certificates, licences and MSIC, MUST be supplied with this form</w:t>
      </w:r>
      <w:r w:rsidRPr="00687740">
        <w:rPr>
          <w:sz w:val="20"/>
          <w:szCs w:val="21"/>
        </w:rPr>
        <w:t>.</w:t>
      </w:r>
    </w:p>
    <w:p w14:paraId="4EB2D6D1" w14:textId="77777777" w:rsidR="00334D33" w:rsidRPr="00A7519F" w:rsidRDefault="00334D33" w:rsidP="00334D33">
      <w:pPr>
        <w:spacing w:before="40"/>
        <w:jc w:val="center"/>
        <w:rPr>
          <w:sz w:val="20"/>
          <w:szCs w:val="20"/>
        </w:rPr>
      </w:pPr>
    </w:p>
    <w:tbl>
      <w:tblPr>
        <w:tblW w:w="108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0846"/>
      </w:tblGrid>
      <w:tr w:rsidR="007E23B0" w:rsidRPr="00A7519F" w14:paraId="43998A80" w14:textId="77777777" w:rsidTr="00687740">
        <w:trPr>
          <w:trHeight w:val="1048"/>
          <w:jc w:val="center"/>
        </w:trPr>
        <w:tc>
          <w:tcPr>
            <w:tcW w:w="10846" w:type="dxa"/>
          </w:tcPr>
          <w:p w14:paraId="2757B974" w14:textId="0AE436F4" w:rsidR="00826DAE" w:rsidRDefault="007E23B0" w:rsidP="00334D33">
            <w:pPr>
              <w:spacing w:before="120" w:after="120"/>
              <w:jc w:val="center"/>
            </w:pPr>
            <w:r w:rsidRPr="00A7519F">
              <w:rPr>
                <w:b/>
                <w:bCs/>
              </w:rPr>
              <w:br w:type="page"/>
            </w:r>
            <w:r w:rsidRPr="00996C3A">
              <w:rPr>
                <w:b/>
                <w:bCs/>
              </w:rPr>
              <w:t>NOTE:</w:t>
            </w:r>
            <w:r w:rsidRPr="00996C3A">
              <w:t xml:space="preserve"> </w:t>
            </w:r>
            <w:r w:rsidR="00996C3A" w:rsidRPr="00104B12">
              <w:t xml:space="preserve">Completed forms must be </w:t>
            </w:r>
            <w:r w:rsidRPr="00104B12">
              <w:t>submitted to Dalrymple Bay Coal Terminal</w:t>
            </w:r>
            <w:r w:rsidR="00FA2464" w:rsidRPr="00104B12">
              <w:t xml:space="preserve"> P/L</w:t>
            </w:r>
            <w:r w:rsidRPr="00104B12">
              <w:t xml:space="preserve"> no less </w:t>
            </w:r>
            <w:r w:rsidR="00623726" w:rsidRPr="00104B12">
              <w:t>than</w:t>
            </w:r>
            <w:r w:rsidRPr="00104B12">
              <w:t xml:space="preserve"> </w:t>
            </w:r>
            <w:r w:rsidR="00160E75" w:rsidRPr="00104B12">
              <w:rPr>
                <w:b/>
                <w:bCs/>
                <w:i/>
                <w:iCs/>
              </w:rPr>
              <w:t>two</w:t>
            </w:r>
            <w:r w:rsidRPr="00104B12">
              <w:rPr>
                <w:b/>
                <w:bCs/>
                <w:i/>
                <w:iCs/>
              </w:rPr>
              <w:t xml:space="preserve"> full </w:t>
            </w:r>
            <w:r w:rsidR="004B6B3F">
              <w:rPr>
                <w:b/>
                <w:bCs/>
                <w:i/>
                <w:iCs/>
              </w:rPr>
              <w:t>business</w:t>
            </w:r>
            <w:r w:rsidR="004B6B3F" w:rsidRPr="00104B12">
              <w:rPr>
                <w:b/>
                <w:bCs/>
                <w:i/>
                <w:iCs/>
              </w:rPr>
              <w:t xml:space="preserve"> </w:t>
            </w:r>
            <w:r w:rsidRPr="00104B12">
              <w:rPr>
                <w:b/>
                <w:bCs/>
                <w:i/>
                <w:iCs/>
              </w:rPr>
              <w:t>day</w:t>
            </w:r>
            <w:r w:rsidR="00160E75" w:rsidRPr="00104B12">
              <w:rPr>
                <w:b/>
                <w:bCs/>
                <w:i/>
                <w:iCs/>
              </w:rPr>
              <w:t>s</w:t>
            </w:r>
            <w:r w:rsidRPr="00104B12">
              <w:t xml:space="preserve"> </w:t>
            </w:r>
            <w:r w:rsidR="00160E75" w:rsidRPr="00104B12">
              <w:t xml:space="preserve">(48 hours) </w:t>
            </w:r>
            <w:r w:rsidRPr="00104B12">
              <w:t>prior to the</w:t>
            </w:r>
            <w:r w:rsidR="00A7519F" w:rsidRPr="00104B12">
              <w:t xml:space="preserve"> </w:t>
            </w:r>
            <w:r w:rsidR="00434594">
              <w:t xml:space="preserve">site access </w:t>
            </w:r>
            <w:r w:rsidR="001C76A5" w:rsidRPr="002B0EE7">
              <w:t>being required</w:t>
            </w:r>
            <w:r w:rsidR="00434594">
              <w:t xml:space="preserve"> and all requirements complete</w:t>
            </w:r>
            <w:r w:rsidR="001C76A5" w:rsidRPr="002B0EE7">
              <w:t xml:space="preserve">, </w:t>
            </w:r>
            <w:r w:rsidR="001B65ED" w:rsidRPr="002B0EE7">
              <w:t>to allow for the approval process.</w:t>
            </w:r>
            <w:r w:rsidR="000247A9" w:rsidRPr="002B0EE7">
              <w:t xml:space="preserve"> </w:t>
            </w:r>
            <w:r w:rsidRPr="002B0EE7">
              <w:t xml:space="preserve">Failure to do so may result in </w:t>
            </w:r>
            <w:r w:rsidR="00A551ED" w:rsidRPr="002B0EE7">
              <w:t xml:space="preserve">delayed </w:t>
            </w:r>
            <w:r w:rsidR="00996C3A" w:rsidRPr="002B0EE7">
              <w:t xml:space="preserve">site </w:t>
            </w:r>
            <w:r w:rsidR="00A551ED" w:rsidRPr="00826DAE">
              <w:t>access</w:t>
            </w:r>
            <w:r w:rsidR="00996C3A" w:rsidRPr="00826DAE">
              <w:t>.</w:t>
            </w:r>
            <w:r w:rsidR="00826DAE">
              <w:t xml:space="preserve"> </w:t>
            </w:r>
          </w:p>
          <w:p w14:paraId="43998A7F" w14:textId="1F9CC4C1" w:rsidR="007E23B0" w:rsidRPr="00A7519F" w:rsidRDefault="00826DAE" w:rsidP="00334D33">
            <w:pPr>
              <w:spacing w:before="120" w:after="120"/>
              <w:jc w:val="center"/>
            </w:pPr>
            <w:r>
              <w:t xml:space="preserve">Please email completed form with attachments to </w:t>
            </w:r>
            <w:hyperlink r:id="rId13" w:history="1">
              <w:r w:rsidRPr="00AC1467">
                <w:rPr>
                  <w:rStyle w:val="Hyperlink"/>
                </w:rPr>
                <w:t>induction@dbct.com.au</w:t>
              </w:r>
            </w:hyperlink>
            <w:r>
              <w:t xml:space="preserve">. </w:t>
            </w:r>
          </w:p>
        </w:tc>
      </w:tr>
    </w:tbl>
    <w:p w14:paraId="43998A81" w14:textId="77777777" w:rsidR="007E23B0" w:rsidRDefault="007E23B0">
      <w:pPr>
        <w:ind w:left="-600"/>
        <w:jc w:val="both"/>
        <w:rPr>
          <w:sz w:val="16"/>
          <w:szCs w:val="16"/>
        </w:rPr>
      </w:pPr>
    </w:p>
    <w:p w14:paraId="66E40972" w14:textId="77777777" w:rsidR="00334D33" w:rsidRDefault="00334D33" w:rsidP="00334D33">
      <w:pPr>
        <w:ind w:left="-600"/>
        <w:jc w:val="center"/>
        <w:rPr>
          <w:b/>
          <w:color w:val="FF0000"/>
        </w:rPr>
      </w:pPr>
    </w:p>
    <w:p w14:paraId="554B3959" w14:textId="77777777" w:rsidR="00334D33" w:rsidRDefault="00334D33" w:rsidP="00334D33">
      <w:pPr>
        <w:ind w:left="-600"/>
        <w:jc w:val="center"/>
        <w:rPr>
          <w:b/>
          <w:color w:val="FF0000"/>
        </w:rPr>
      </w:pPr>
    </w:p>
    <w:p w14:paraId="5FA7B179" w14:textId="77777777" w:rsidR="00334D33" w:rsidRDefault="00334D33" w:rsidP="00334D33">
      <w:pPr>
        <w:ind w:left="-600"/>
        <w:jc w:val="center"/>
        <w:rPr>
          <w:b/>
          <w:color w:val="FF0000"/>
        </w:rPr>
      </w:pPr>
    </w:p>
    <w:p w14:paraId="1EE081A0" w14:textId="77777777" w:rsidR="00121A83" w:rsidRDefault="00121A83" w:rsidP="00334D33">
      <w:pPr>
        <w:ind w:left="-600"/>
        <w:jc w:val="center"/>
        <w:rPr>
          <w:b/>
          <w:color w:val="FF0000"/>
        </w:rPr>
      </w:pPr>
    </w:p>
    <w:p w14:paraId="3F5056A8" w14:textId="77777777" w:rsidR="00334D33" w:rsidRDefault="00334D33" w:rsidP="00334D33">
      <w:pPr>
        <w:ind w:left="-600"/>
        <w:jc w:val="center"/>
        <w:rPr>
          <w:b/>
          <w:color w:val="FF0000"/>
        </w:rPr>
      </w:pPr>
    </w:p>
    <w:p w14:paraId="3632FF1C" w14:textId="20748636" w:rsidR="00996C3A" w:rsidRPr="00334D33" w:rsidRDefault="00996C3A" w:rsidP="00334D33">
      <w:pPr>
        <w:ind w:left="-600"/>
        <w:jc w:val="center"/>
        <w:rPr>
          <w:b/>
          <w:color w:val="FF0000"/>
        </w:rPr>
      </w:pPr>
      <w:r w:rsidRPr="00334D33">
        <w:rPr>
          <w:b/>
          <w:color w:val="FF0000"/>
        </w:rPr>
        <w:lastRenderedPageBreak/>
        <w:t>All sections marked with a</w:t>
      </w:r>
      <w:r w:rsidR="00C719ED">
        <w:rPr>
          <w:b/>
          <w:color w:val="FF0000"/>
        </w:rPr>
        <w:t>n asterix</w:t>
      </w:r>
      <w:r w:rsidRPr="00334D33">
        <w:rPr>
          <w:b/>
          <w:color w:val="FF0000"/>
        </w:rPr>
        <w:t xml:space="preserve"> * </w:t>
      </w:r>
      <w:r w:rsidRPr="00334D33">
        <w:rPr>
          <w:b/>
          <w:i/>
          <w:color w:val="FF0000"/>
        </w:rPr>
        <w:t>MUST</w:t>
      </w:r>
      <w:r w:rsidRPr="00334D33">
        <w:rPr>
          <w:b/>
          <w:color w:val="FF0000"/>
        </w:rPr>
        <w:t xml:space="preserve"> be completed</w:t>
      </w:r>
      <w:r w:rsidR="00002132">
        <w:rPr>
          <w:b/>
          <w:color w:val="FF0000"/>
        </w:rPr>
        <w:t>/supplied.</w:t>
      </w:r>
    </w:p>
    <w:p w14:paraId="62C57660" w14:textId="1549EB87" w:rsidR="00996C3A" w:rsidRPr="00641389" w:rsidRDefault="0036391F" w:rsidP="00641389">
      <w:pPr>
        <w:ind w:left="-600"/>
        <w:jc w:val="center"/>
        <w:rPr>
          <w:b/>
          <w:bCs/>
          <w:sz w:val="20"/>
          <w:szCs w:val="20"/>
        </w:rPr>
      </w:pPr>
      <w:r w:rsidRPr="00641389">
        <w:rPr>
          <w:b/>
          <w:bCs/>
          <w:sz w:val="20"/>
          <w:szCs w:val="20"/>
        </w:rPr>
        <w:t>THIS FORM IS TO BE COMPLETED ELECTRONICALLY – HANDWRITTEN FORMS ARE NOT ACCEPTED</w:t>
      </w:r>
    </w:p>
    <w:tbl>
      <w:tblPr>
        <w:tblW w:w="5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2"/>
        <w:gridCol w:w="751"/>
        <w:gridCol w:w="3621"/>
        <w:gridCol w:w="2789"/>
      </w:tblGrid>
      <w:tr w:rsidR="004608CC" w:rsidRPr="00C23999" w14:paraId="7C254958" w14:textId="77777777" w:rsidTr="00E82CF2">
        <w:trPr>
          <w:cantSplit/>
          <w:trHeight w:hRule="exact" w:val="312"/>
          <w:jc w:val="center"/>
        </w:trPr>
        <w:tc>
          <w:tcPr>
            <w:tcW w:w="5000" w:type="pct"/>
            <w:gridSpan w:val="4"/>
            <w:shd w:val="clear" w:color="auto" w:fill="00B092"/>
            <w:vAlign w:val="center"/>
          </w:tcPr>
          <w:p w14:paraId="34214A1F" w14:textId="097A4CE9" w:rsidR="004608CC" w:rsidRPr="00F14F88" w:rsidRDefault="004608CC" w:rsidP="00E82CF2">
            <w:pPr>
              <w:pStyle w:val="Header"/>
              <w:jc w:val="center"/>
              <w:rPr>
                <w:b/>
                <w:bCs/>
                <w:color w:val="FFFFFF"/>
              </w:rPr>
            </w:pPr>
            <w:r>
              <w:rPr>
                <w:b/>
                <w:bCs/>
                <w:color w:val="FFFFFF"/>
              </w:rPr>
              <w:t xml:space="preserve">SITE INDUCTION AREA REQUIRED </w:t>
            </w:r>
            <w:r w:rsidR="00B449B8" w:rsidRPr="00E82CF2">
              <w:rPr>
                <w:b/>
                <w:bCs/>
                <w:i/>
                <w:color w:val="FFFFFF"/>
              </w:rPr>
              <w:t xml:space="preserve">(SELECT </w:t>
            </w:r>
            <w:r w:rsidR="00B449B8" w:rsidRPr="00E82CF2">
              <w:rPr>
                <w:b/>
                <w:bCs/>
                <w:i/>
                <w:color w:val="FFFFFF"/>
                <w:u w:val="single"/>
              </w:rPr>
              <w:t>ONE</w:t>
            </w:r>
            <w:r w:rsidR="00B449B8" w:rsidRPr="00E82CF2">
              <w:rPr>
                <w:b/>
                <w:bCs/>
                <w:i/>
                <w:color w:val="FFFFFF"/>
              </w:rPr>
              <w:t xml:space="preserve"> ONLY)</w:t>
            </w:r>
          </w:p>
        </w:tc>
      </w:tr>
      <w:tr w:rsidR="004D79B7" w:rsidRPr="00C23999" w14:paraId="359D68F0" w14:textId="77777777" w:rsidTr="00E82CF2">
        <w:trPr>
          <w:cantSplit/>
          <w:trHeight w:val="299"/>
          <w:jc w:val="center"/>
        </w:trPr>
        <w:tc>
          <w:tcPr>
            <w:tcW w:w="1735" w:type="pct"/>
            <w:vMerge w:val="restart"/>
            <w:vAlign w:val="center"/>
          </w:tcPr>
          <w:p w14:paraId="3D7BBD1D" w14:textId="77777777" w:rsidR="004D79B7" w:rsidRDefault="004D79B7" w:rsidP="00555332"/>
          <w:p w14:paraId="4F12DD06" w14:textId="77777777" w:rsidR="004D79B7" w:rsidRPr="007A3C20" w:rsidRDefault="004D79B7" w:rsidP="00555332">
            <w:pPr>
              <w:pStyle w:val="Heading2"/>
              <w:numPr>
                <w:ilvl w:val="0"/>
                <w:numId w:val="0"/>
              </w:numPr>
              <w:spacing w:before="60" w:after="60"/>
            </w:pPr>
            <w:r w:rsidRPr="00E82CF2">
              <w:rPr>
                <w:rFonts w:cs="Arial"/>
                <w:b w:val="0"/>
                <w:color w:val="FF0000"/>
              </w:rPr>
              <w:t xml:space="preserve">* </w:t>
            </w:r>
            <w:r w:rsidRPr="007A3C20">
              <w:rPr>
                <w:rFonts w:cs="Arial"/>
                <w:b w:val="0"/>
              </w:rPr>
              <w:t>Organisation</w:t>
            </w:r>
          </w:p>
          <w:p w14:paraId="21B600B4" w14:textId="77777777" w:rsidR="004D79B7" w:rsidRPr="007A3C20" w:rsidRDefault="004D79B7" w:rsidP="008A58F9"/>
        </w:tc>
        <w:tc>
          <w:tcPr>
            <w:tcW w:w="1993" w:type="pct"/>
            <w:gridSpan w:val="2"/>
            <w:tcBorders>
              <w:right w:val="nil"/>
            </w:tcBorders>
            <w:vAlign w:val="center"/>
          </w:tcPr>
          <w:p w14:paraId="70CFBAFD" w14:textId="5EC2312D" w:rsidR="004D79B7" w:rsidRDefault="004D79B7" w:rsidP="004D79B7">
            <w:pPr>
              <w:spacing w:before="60" w:after="60"/>
            </w:pPr>
            <w:r>
              <w:t xml:space="preserve">DBCT P/L                                                 </w:t>
            </w:r>
          </w:p>
        </w:tc>
        <w:tc>
          <w:tcPr>
            <w:tcW w:w="1272" w:type="pct"/>
            <w:tcBorders>
              <w:left w:val="nil"/>
            </w:tcBorders>
            <w:vAlign w:val="center"/>
          </w:tcPr>
          <w:p w14:paraId="5E45C4D8" w14:textId="7C438866" w:rsidR="004D79B7" w:rsidRDefault="004D79B7" w:rsidP="004D79B7">
            <w:r w:rsidRPr="00687740">
              <w:fldChar w:fldCharType="begin">
                <w:ffData>
                  <w:name w:val=""/>
                  <w:enabled/>
                  <w:calcOnExit w:val="0"/>
                  <w:checkBox>
                    <w:sizeAuto/>
                    <w:default w:val="0"/>
                    <w:checked w:val="0"/>
                  </w:checkBox>
                </w:ffData>
              </w:fldChar>
            </w:r>
            <w:r w:rsidRPr="009C1669">
              <w:instrText xml:space="preserve"> FORMCHECKBOX </w:instrText>
            </w:r>
            <w:r w:rsidR="00AE3A23">
              <w:fldChar w:fldCharType="separate"/>
            </w:r>
            <w:r w:rsidRPr="00687740">
              <w:fldChar w:fldCharType="end"/>
            </w:r>
            <w:r w:rsidRPr="009C1669">
              <w:t xml:space="preserve"> Yes</w:t>
            </w:r>
          </w:p>
        </w:tc>
      </w:tr>
      <w:tr w:rsidR="004D79B7" w:rsidRPr="00C23999" w14:paraId="22E0B0CA" w14:textId="77777777" w:rsidTr="00E82CF2">
        <w:trPr>
          <w:cantSplit/>
          <w:trHeight w:val="307"/>
          <w:jc w:val="center"/>
        </w:trPr>
        <w:tc>
          <w:tcPr>
            <w:tcW w:w="1735" w:type="pct"/>
            <w:vMerge/>
            <w:vAlign w:val="center"/>
          </w:tcPr>
          <w:p w14:paraId="1F6499D3" w14:textId="77777777" w:rsidR="004D79B7" w:rsidRDefault="004D79B7" w:rsidP="008A58F9">
            <w:pPr>
              <w:pStyle w:val="Heading2"/>
              <w:spacing w:before="60" w:after="60"/>
              <w:rPr>
                <w:rFonts w:cs="Arial"/>
                <w:b w:val="0"/>
              </w:rPr>
            </w:pPr>
          </w:p>
        </w:tc>
        <w:tc>
          <w:tcPr>
            <w:tcW w:w="1993" w:type="pct"/>
            <w:gridSpan w:val="2"/>
            <w:tcBorders>
              <w:right w:val="nil"/>
            </w:tcBorders>
            <w:vAlign w:val="center"/>
          </w:tcPr>
          <w:p w14:paraId="55C4D9B8" w14:textId="5AE58029" w:rsidR="004D79B7" w:rsidRDefault="004D79B7" w:rsidP="004D79B7">
            <w:pPr>
              <w:spacing w:before="60" w:after="60"/>
            </w:pPr>
            <w:r>
              <w:t xml:space="preserve">DBCT P/L (Principal Contract Area)         </w:t>
            </w:r>
          </w:p>
        </w:tc>
        <w:tc>
          <w:tcPr>
            <w:tcW w:w="1272" w:type="pct"/>
            <w:tcBorders>
              <w:left w:val="nil"/>
            </w:tcBorders>
            <w:vAlign w:val="center"/>
          </w:tcPr>
          <w:p w14:paraId="716DF86F" w14:textId="0D0B326F" w:rsidR="004D79B7" w:rsidRDefault="004D79B7" w:rsidP="004D79B7">
            <w:r w:rsidRPr="00687740">
              <w:fldChar w:fldCharType="begin">
                <w:ffData>
                  <w:name w:val=""/>
                  <w:enabled/>
                  <w:calcOnExit w:val="0"/>
                  <w:checkBox>
                    <w:sizeAuto/>
                    <w:default w:val="0"/>
                    <w:checked w:val="0"/>
                  </w:checkBox>
                </w:ffData>
              </w:fldChar>
            </w:r>
            <w:r w:rsidRPr="009C1669">
              <w:instrText xml:space="preserve"> FORMCHECKBOX </w:instrText>
            </w:r>
            <w:r w:rsidR="00AE3A23">
              <w:fldChar w:fldCharType="separate"/>
            </w:r>
            <w:r w:rsidRPr="00687740">
              <w:fldChar w:fldCharType="end"/>
            </w:r>
            <w:r w:rsidRPr="009C1669">
              <w:t xml:space="preserve"> Yes</w:t>
            </w:r>
          </w:p>
        </w:tc>
      </w:tr>
      <w:tr w:rsidR="004D79B7" w:rsidRPr="00C23999" w14:paraId="4390F805" w14:textId="77777777" w:rsidTr="005C200E">
        <w:trPr>
          <w:cantSplit/>
          <w:trHeight w:val="203"/>
          <w:jc w:val="center"/>
        </w:trPr>
        <w:tc>
          <w:tcPr>
            <w:tcW w:w="1735" w:type="pct"/>
            <w:vMerge/>
            <w:vAlign w:val="center"/>
          </w:tcPr>
          <w:p w14:paraId="72CF8A30" w14:textId="77777777" w:rsidR="004D79B7" w:rsidRDefault="004D79B7" w:rsidP="008A58F9">
            <w:pPr>
              <w:pStyle w:val="Heading2"/>
              <w:spacing w:before="60" w:after="60"/>
              <w:rPr>
                <w:rFonts w:cs="Arial"/>
                <w:b w:val="0"/>
              </w:rPr>
            </w:pPr>
          </w:p>
        </w:tc>
        <w:tc>
          <w:tcPr>
            <w:tcW w:w="1993" w:type="pct"/>
            <w:gridSpan w:val="2"/>
            <w:tcBorders>
              <w:right w:val="nil"/>
            </w:tcBorders>
            <w:vAlign w:val="center"/>
          </w:tcPr>
          <w:p w14:paraId="17504585" w14:textId="4932172A" w:rsidR="004D79B7" w:rsidRDefault="004D79B7" w:rsidP="004D79B7">
            <w:pPr>
              <w:spacing w:before="60" w:after="60"/>
            </w:pPr>
            <w:r>
              <w:t>DB</w:t>
            </w:r>
            <w:r w:rsidR="00D11802">
              <w:t>I</w:t>
            </w:r>
            <w:r>
              <w:t xml:space="preserve">M (Principal Contract Area)            </w:t>
            </w:r>
          </w:p>
        </w:tc>
        <w:tc>
          <w:tcPr>
            <w:tcW w:w="1272" w:type="pct"/>
            <w:tcBorders>
              <w:left w:val="nil"/>
            </w:tcBorders>
            <w:vAlign w:val="center"/>
          </w:tcPr>
          <w:p w14:paraId="1EF54CD3" w14:textId="1D0C2555" w:rsidR="004D79B7" w:rsidRDefault="004D79B7" w:rsidP="004D79B7">
            <w:r w:rsidRPr="00687740">
              <w:fldChar w:fldCharType="begin">
                <w:ffData>
                  <w:name w:val=""/>
                  <w:enabled/>
                  <w:calcOnExit w:val="0"/>
                  <w:checkBox>
                    <w:sizeAuto/>
                    <w:default w:val="0"/>
                    <w:checked w:val="0"/>
                  </w:checkBox>
                </w:ffData>
              </w:fldChar>
            </w:r>
            <w:r w:rsidRPr="009C1669">
              <w:instrText xml:space="preserve"> FORMCHECKBOX </w:instrText>
            </w:r>
            <w:r w:rsidR="00AE3A23">
              <w:fldChar w:fldCharType="separate"/>
            </w:r>
            <w:r w:rsidRPr="00687740">
              <w:fldChar w:fldCharType="end"/>
            </w:r>
            <w:r w:rsidRPr="009C1669">
              <w:t xml:space="preserve"> Yes</w:t>
            </w:r>
          </w:p>
        </w:tc>
      </w:tr>
      <w:tr w:rsidR="00104B12" w:rsidRPr="00F14F88" w14:paraId="012D58CB" w14:textId="77777777" w:rsidTr="005C200E">
        <w:trPr>
          <w:cantSplit/>
          <w:trHeight w:hRule="exact" w:val="130"/>
          <w:jc w:val="center"/>
        </w:trPr>
        <w:tc>
          <w:tcPr>
            <w:tcW w:w="5000" w:type="pct"/>
            <w:gridSpan w:val="4"/>
            <w:shd w:val="clear" w:color="auto" w:fill="00B092"/>
            <w:vAlign w:val="center"/>
          </w:tcPr>
          <w:p w14:paraId="407C71FA" w14:textId="5C34D995" w:rsidR="00104B12" w:rsidRPr="00F14F88" w:rsidRDefault="00104B12" w:rsidP="00F90D4D">
            <w:pPr>
              <w:pStyle w:val="Header"/>
              <w:spacing w:before="60" w:after="60"/>
              <w:jc w:val="center"/>
              <w:rPr>
                <w:b/>
                <w:bCs/>
                <w:color w:val="FFFFFF"/>
              </w:rPr>
            </w:pPr>
          </w:p>
        </w:tc>
      </w:tr>
      <w:tr w:rsidR="00121A83" w14:paraId="1526C630" w14:textId="77777777" w:rsidTr="00F90273">
        <w:trPr>
          <w:cantSplit/>
          <w:trHeight w:val="307"/>
          <w:jc w:val="center"/>
        </w:trPr>
        <w:tc>
          <w:tcPr>
            <w:tcW w:w="2077" w:type="pct"/>
            <w:gridSpan w:val="2"/>
            <w:vAlign w:val="center"/>
          </w:tcPr>
          <w:p w14:paraId="43B41679" w14:textId="43A31C46" w:rsidR="00121A83" w:rsidRPr="00750174" w:rsidRDefault="00121A83" w:rsidP="00334D33">
            <w:pPr>
              <w:pStyle w:val="Heading2"/>
              <w:numPr>
                <w:ilvl w:val="0"/>
                <w:numId w:val="0"/>
              </w:numPr>
              <w:ind w:left="851" w:hanging="851"/>
            </w:pPr>
            <w:r w:rsidRPr="00E82CF2">
              <w:rPr>
                <w:color w:val="FF0000"/>
              </w:rPr>
              <w:t xml:space="preserve">* </w:t>
            </w:r>
            <w:r w:rsidRPr="00750174">
              <w:t>DBCT P/L</w:t>
            </w:r>
            <w:r w:rsidR="0036391F">
              <w:t xml:space="preserve"> C</w:t>
            </w:r>
            <w:r w:rsidRPr="00750174">
              <w:t>ontractor Supervisor Name</w:t>
            </w:r>
          </w:p>
        </w:tc>
        <w:tc>
          <w:tcPr>
            <w:tcW w:w="2923" w:type="pct"/>
            <w:gridSpan w:val="2"/>
            <w:vAlign w:val="center"/>
          </w:tcPr>
          <w:p w14:paraId="6ECEF8AC" w14:textId="7143C2AB" w:rsidR="00121A83" w:rsidRPr="00C920BA" w:rsidRDefault="00C055D8" w:rsidP="00C055D8">
            <w:pPr>
              <w:spacing w:before="60" w:after="60"/>
              <w:rPr>
                <w:sz w:val="20"/>
                <w:szCs w:val="20"/>
              </w:rPr>
            </w:pPr>
            <w:r w:rsidRPr="00C920BA">
              <w:rPr>
                <w:sz w:val="20"/>
                <w:szCs w:val="20"/>
              </w:rPr>
              <w:object w:dxaOrig="225" w:dyaOrig="225" w14:anchorId="616CE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09pt;height:18pt" o:ole="">
                  <v:imagedata r:id="rId14" o:title=""/>
                </v:shape>
                <w:control r:id="rId15" w:name="TextBox1" w:shapeid="_x0000_i1049"/>
              </w:object>
            </w:r>
          </w:p>
        </w:tc>
      </w:tr>
      <w:tr w:rsidR="00121A83" w14:paraId="3F35D2B9" w14:textId="77777777" w:rsidTr="00BB345C">
        <w:trPr>
          <w:cantSplit/>
          <w:trHeight w:val="576"/>
          <w:jc w:val="center"/>
        </w:trPr>
        <w:tc>
          <w:tcPr>
            <w:tcW w:w="2077" w:type="pct"/>
            <w:gridSpan w:val="2"/>
            <w:vAlign w:val="center"/>
          </w:tcPr>
          <w:p w14:paraId="0B8DE1E7" w14:textId="222D69B4" w:rsidR="00121A83" w:rsidRDefault="00121A83" w:rsidP="00334D33">
            <w:pPr>
              <w:pStyle w:val="ListBullet1-FirstTierStylesFormatting"/>
              <w:numPr>
                <w:ilvl w:val="0"/>
                <w:numId w:val="0"/>
              </w:numPr>
              <w:ind w:left="357" w:hanging="357"/>
            </w:pPr>
            <w:r w:rsidRPr="00E82CF2">
              <w:rPr>
                <w:color w:val="FF0000"/>
              </w:rPr>
              <w:t>*</w:t>
            </w:r>
            <w:r>
              <w:t xml:space="preserve"> </w:t>
            </w:r>
            <w:r w:rsidRPr="00334D33">
              <w:t>Desc</w:t>
            </w:r>
            <w:r w:rsidRPr="003C7A02">
              <w:t>ribe the principal task/s to be</w:t>
            </w:r>
          </w:p>
          <w:p w14:paraId="5D2012D0" w14:textId="022F40B1" w:rsidR="00121A83" w:rsidRPr="003C7A02" w:rsidRDefault="00121A83" w:rsidP="00334D33">
            <w:pPr>
              <w:pStyle w:val="ListBullet1-FirstTierStylesFormatting"/>
              <w:numPr>
                <w:ilvl w:val="0"/>
                <w:numId w:val="0"/>
              </w:numPr>
              <w:ind w:left="357" w:hanging="357"/>
              <w:rPr>
                <w:bCs/>
              </w:rPr>
            </w:pPr>
            <w:r w:rsidRPr="00334D33">
              <w:t>performed at the terminal</w:t>
            </w:r>
          </w:p>
        </w:tc>
        <w:tc>
          <w:tcPr>
            <w:tcW w:w="2923" w:type="pct"/>
            <w:gridSpan w:val="2"/>
            <w:vAlign w:val="center"/>
          </w:tcPr>
          <w:p w14:paraId="327EA2BC" w14:textId="42F7167E" w:rsidR="00121A83" w:rsidRPr="00C920BA" w:rsidRDefault="00C055D8" w:rsidP="00F90D4D">
            <w:pPr>
              <w:spacing w:before="60" w:after="60"/>
              <w:rPr>
                <w:sz w:val="20"/>
                <w:szCs w:val="20"/>
              </w:rPr>
            </w:pPr>
            <w:r w:rsidRPr="00C920BA">
              <w:rPr>
                <w:sz w:val="20"/>
                <w:szCs w:val="20"/>
              </w:rPr>
              <w:object w:dxaOrig="225" w:dyaOrig="225" w14:anchorId="67E68B6E">
                <v:shape id="_x0000_i1051" type="#_x0000_t75" style="width:309pt;height:18pt" o:ole="">
                  <v:imagedata r:id="rId14" o:title=""/>
                </v:shape>
                <w:control r:id="rId16" w:name="TextBox2" w:shapeid="_x0000_i1051"/>
              </w:object>
            </w:r>
          </w:p>
        </w:tc>
      </w:tr>
      <w:tr w:rsidR="00121A83" w:rsidRPr="00C23999" w14:paraId="43998A83" w14:textId="77777777" w:rsidTr="00E82CF2">
        <w:trPr>
          <w:cantSplit/>
          <w:trHeight w:hRule="exact" w:val="312"/>
          <w:jc w:val="center"/>
        </w:trPr>
        <w:tc>
          <w:tcPr>
            <w:tcW w:w="5000" w:type="pct"/>
            <w:gridSpan w:val="4"/>
            <w:shd w:val="clear" w:color="auto" w:fill="00B092"/>
            <w:vAlign w:val="center"/>
          </w:tcPr>
          <w:p w14:paraId="43998A82" w14:textId="09AFD935" w:rsidR="00121A83" w:rsidRPr="00F14F88" w:rsidRDefault="00121A83" w:rsidP="00E82CF2">
            <w:pPr>
              <w:pStyle w:val="Header"/>
              <w:jc w:val="center"/>
              <w:rPr>
                <w:b/>
                <w:bCs/>
                <w:color w:val="FFFFFF"/>
              </w:rPr>
            </w:pPr>
            <w:r>
              <w:rPr>
                <w:b/>
                <w:bCs/>
                <w:color w:val="FFFFFF"/>
              </w:rPr>
              <w:t xml:space="preserve">INDUCTEE </w:t>
            </w:r>
            <w:r w:rsidRPr="00F14F88">
              <w:rPr>
                <w:b/>
                <w:bCs/>
                <w:color w:val="FFFFFF"/>
              </w:rPr>
              <w:t>COMPANY DETAILS</w:t>
            </w:r>
          </w:p>
        </w:tc>
      </w:tr>
      <w:tr w:rsidR="00121A83" w:rsidRPr="00C23999" w14:paraId="43998A86" w14:textId="77777777" w:rsidTr="00F90273">
        <w:trPr>
          <w:cantSplit/>
          <w:trHeight w:val="397"/>
          <w:jc w:val="center"/>
        </w:trPr>
        <w:tc>
          <w:tcPr>
            <w:tcW w:w="1735" w:type="pct"/>
            <w:vAlign w:val="center"/>
          </w:tcPr>
          <w:p w14:paraId="43998A84" w14:textId="77777777" w:rsidR="00121A83" w:rsidRDefault="00121A83" w:rsidP="00555332">
            <w:pPr>
              <w:pStyle w:val="Heading2"/>
              <w:numPr>
                <w:ilvl w:val="0"/>
                <w:numId w:val="0"/>
              </w:numPr>
              <w:spacing w:before="60" w:after="60"/>
              <w:rPr>
                <w:b w:val="0"/>
              </w:rPr>
            </w:pPr>
            <w:r w:rsidRPr="00E82CF2">
              <w:rPr>
                <w:b w:val="0"/>
                <w:color w:val="FF0000"/>
              </w:rPr>
              <w:t xml:space="preserve">* </w:t>
            </w:r>
            <w:r w:rsidRPr="00DB3413">
              <w:rPr>
                <w:b w:val="0"/>
              </w:rPr>
              <w:t>Company Name</w:t>
            </w:r>
          </w:p>
        </w:tc>
        <w:tc>
          <w:tcPr>
            <w:tcW w:w="3265" w:type="pct"/>
            <w:gridSpan w:val="3"/>
            <w:vAlign w:val="center"/>
          </w:tcPr>
          <w:p w14:paraId="43998A85" w14:textId="3128748B" w:rsidR="00121A83" w:rsidRPr="00C920BA" w:rsidRDefault="00C055D8" w:rsidP="00104B12">
            <w:pPr>
              <w:spacing w:before="60" w:after="60"/>
              <w:rPr>
                <w:sz w:val="20"/>
                <w:szCs w:val="20"/>
              </w:rPr>
            </w:pPr>
            <w:r w:rsidRPr="00C920BA">
              <w:rPr>
                <w:sz w:val="20"/>
                <w:szCs w:val="20"/>
              </w:rPr>
              <w:object w:dxaOrig="225" w:dyaOrig="225" w14:anchorId="06FA6A76">
                <v:shape id="_x0000_i1053" type="#_x0000_t75" style="width:346.5pt;height:18pt" o:ole="">
                  <v:imagedata r:id="rId17" o:title=""/>
                </v:shape>
                <w:control r:id="rId18" w:name="TextBox3" w:shapeid="_x0000_i1053"/>
              </w:object>
            </w:r>
          </w:p>
        </w:tc>
      </w:tr>
      <w:tr w:rsidR="00121A83" w:rsidRPr="00C23999" w14:paraId="43998A89" w14:textId="77777777" w:rsidTr="00F90273">
        <w:trPr>
          <w:cantSplit/>
          <w:trHeight w:val="397"/>
          <w:jc w:val="center"/>
        </w:trPr>
        <w:tc>
          <w:tcPr>
            <w:tcW w:w="1735" w:type="pct"/>
            <w:vAlign w:val="center"/>
          </w:tcPr>
          <w:p w14:paraId="43998A87" w14:textId="322540A0" w:rsidR="00121A83" w:rsidRDefault="00121A83">
            <w:pPr>
              <w:spacing w:before="60" w:after="60"/>
              <w:rPr>
                <w:bCs/>
              </w:rPr>
            </w:pPr>
            <w:r w:rsidRPr="00E82CF2">
              <w:rPr>
                <w:b/>
                <w:bCs/>
                <w:color w:val="FF0000"/>
              </w:rPr>
              <w:t>*</w:t>
            </w:r>
            <w:r w:rsidRPr="00C23999">
              <w:rPr>
                <w:bCs/>
              </w:rPr>
              <w:t xml:space="preserve"> </w:t>
            </w:r>
            <w:r w:rsidR="0036391F">
              <w:rPr>
                <w:bCs/>
              </w:rPr>
              <w:t xml:space="preserve">Company </w:t>
            </w:r>
            <w:r w:rsidRPr="00DB3413">
              <w:rPr>
                <w:bCs/>
              </w:rPr>
              <w:t>Contact Name</w:t>
            </w:r>
          </w:p>
        </w:tc>
        <w:tc>
          <w:tcPr>
            <w:tcW w:w="3265" w:type="pct"/>
            <w:gridSpan w:val="3"/>
            <w:vAlign w:val="center"/>
          </w:tcPr>
          <w:p w14:paraId="43998A88" w14:textId="11FA1ACA" w:rsidR="00121A83" w:rsidRPr="00C920BA" w:rsidRDefault="00C055D8">
            <w:pPr>
              <w:spacing w:before="60" w:after="60"/>
              <w:rPr>
                <w:sz w:val="20"/>
                <w:szCs w:val="20"/>
              </w:rPr>
            </w:pPr>
            <w:r w:rsidRPr="00C920BA">
              <w:rPr>
                <w:sz w:val="20"/>
                <w:szCs w:val="20"/>
              </w:rPr>
              <w:object w:dxaOrig="225" w:dyaOrig="225" w14:anchorId="3190603D">
                <v:shape id="_x0000_i1055" type="#_x0000_t75" style="width:347.25pt;height:18pt" o:ole="">
                  <v:imagedata r:id="rId19" o:title=""/>
                </v:shape>
                <w:control r:id="rId20" w:name="TextBox4" w:shapeid="_x0000_i1055"/>
              </w:object>
            </w:r>
          </w:p>
        </w:tc>
      </w:tr>
      <w:tr w:rsidR="00121A83" w:rsidRPr="00C23999" w14:paraId="43998A8C" w14:textId="77777777" w:rsidTr="00F90273">
        <w:trPr>
          <w:cantSplit/>
          <w:trHeight w:val="397"/>
          <w:jc w:val="center"/>
        </w:trPr>
        <w:tc>
          <w:tcPr>
            <w:tcW w:w="1735" w:type="pct"/>
            <w:vAlign w:val="center"/>
          </w:tcPr>
          <w:p w14:paraId="43998A8A" w14:textId="0805E1E0" w:rsidR="00121A83" w:rsidRDefault="00121A83">
            <w:pPr>
              <w:spacing w:before="60" w:after="60"/>
              <w:rPr>
                <w:bCs/>
              </w:rPr>
            </w:pPr>
            <w:r w:rsidRPr="00E82CF2">
              <w:rPr>
                <w:b/>
                <w:bCs/>
                <w:color w:val="FF0000"/>
              </w:rPr>
              <w:t>*</w:t>
            </w:r>
            <w:r w:rsidRPr="00C23999">
              <w:rPr>
                <w:bCs/>
              </w:rPr>
              <w:t xml:space="preserve"> </w:t>
            </w:r>
            <w:r w:rsidR="0036391F">
              <w:rPr>
                <w:bCs/>
              </w:rPr>
              <w:t xml:space="preserve">Company </w:t>
            </w:r>
            <w:r w:rsidRPr="00DB3413">
              <w:rPr>
                <w:bCs/>
              </w:rPr>
              <w:t>Contact Phone No.</w:t>
            </w:r>
          </w:p>
        </w:tc>
        <w:tc>
          <w:tcPr>
            <w:tcW w:w="3265" w:type="pct"/>
            <w:gridSpan w:val="3"/>
            <w:vAlign w:val="center"/>
          </w:tcPr>
          <w:p w14:paraId="43998A8B" w14:textId="6A72BB4D" w:rsidR="00121A83" w:rsidRPr="00C920BA" w:rsidRDefault="00C055D8">
            <w:pPr>
              <w:spacing w:before="60" w:after="60"/>
              <w:rPr>
                <w:sz w:val="20"/>
                <w:szCs w:val="20"/>
              </w:rPr>
            </w:pPr>
            <w:r w:rsidRPr="00C920BA">
              <w:rPr>
                <w:sz w:val="20"/>
                <w:szCs w:val="20"/>
              </w:rPr>
              <w:object w:dxaOrig="225" w:dyaOrig="225" w14:anchorId="11BB053E">
                <v:shape id="_x0000_i1057" type="#_x0000_t75" style="width:346.5pt;height:18pt" o:ole="">
                  <v:imagedata r:id="rId17" o:title=""/>
                </v:shape>
                <w:control r:id="rId21" w:name="TextBox5" w:shapeid="_x0000_i1057"/>
              </w:object>
            </w:r>
          </w:p>
        </w:tc>
      </w:tr>
      <w:tr w:rsidR="00121A83" w:rsidRPr="00C23999" w14:paraId="43998A8F" w14:textId="77777777" w:rsidTr="00F90273">
        <w:trPr>
          <w:cantSplit/>
          <w:trHeight w:val="397"/>
          <w:jc w:val="center"/>
        </w:trPr>
        <w:tc>
          <w:tcPr>
            <w:tcW w:w="1735" w:type="pct"/>
            <w:vAlign w:val="center"/>
          </w:tcPr>
          <w:p w14:paraId="43998A8D" w14:textId="29AEF1AB" w:rsidR="00121A83" w:rsidRDefault="00121A83">
            <w:pPr>
              <w:spacing w:before="60" w:after="60"/>
              <w:rPr>
                <w:bCs/>
              </w:rPr>
            </w:pPr>
            <w:r w:rsidRPr="00E82CF2">
              <w:rPr>
                <w:b/>
                <w:bCs/>
                <w:color w:val="FF0000"/>
              </w:rPr>
              <w:t>*</w:t>
            </w:r>
            <w:r w:rsidRPr="00C23999">
              <w:rPr>
                <w:bCs/>
              </w:rPr>
              <w:t xml:space="preserve"> </w:t>
            </w:r>
            <w:r w:rsidR="0036391F">
              <w:rPr>
                <w:bCs/>
              </w:rPr>
              <w:t xml:space="preserve">Company </w:t>
            </w:r>
            <w:r>
              <w:rPr>
                <w:bCs/>
              </w:rPr>
              <w:t xml:space="preserve">Contact </w:t>
            </w:r>
            <w:r w:rsidRPr="00C23999">
              <w:rPr>
                <w:bCs/>
              </w:rPr>
              <w:t>Email</w:t>
            </w:r>
          </w:p>
        </w:tc>
        <w:tc>
          <w:tcPr>
            <w:tcW w:w="3265" w:type="pct"/>
            <w:gridSpan w:val="3"/>
            <w:vAlign w:val="center"/>
          </w:tcPr>
          <w:p w14:paraId="43998A8E" w14:textId="3B4E290F" w:rsidR="00121A83" w:rsidRPr="00C920BA" w:rsidRDefault="00C055D8">
            <w:pPr>
              <w:spacing w:before="60" w:after="60"/>
              <w:rPr>
                <w:sz w:val="20"/>
                <w:szCs w:val="20"/>
              </w:rPr>
            </w:pPr>
            <w:r w:rsidRPr="00C920BA">
              <w:rPr>
                <w:sz w:val="20"/>
                <w:szCs w:val="20"/>
              </w:rPr>
              <w:object w:dxaOrig="225" w:dyaOrig="225" w14:anchorId="0B040821">
                <v:shape id="_x0000_i1059" type="#_x0000_t75" style="width:346.5pt;height:18pt" o:ole="">
                  <v:imagedata r:id="rId17" o:title=""/>
                </v:shape>
                <w:control r:id="rId22" w:name="TextBox6" w:shapeid="_x0000_i1059"/>
              </w:object>
            </w:r>
          </w:p>
        </w:tc>
      </w:tr>
      <w:tr w:rsidR="00121A83" w:rsidRPr="00C23999" w14:paraId="43998A91" w14:textId="77777777" w:rsidTr="00E82CF2">
        <w:trPr>
          <w:cantSplit/>
          <w:trHeight w:hRule="exact" w:val="312"/>
          <w:jc w:val="center"/>
        </w:trPr>
        <w:tc>
          <w:tcPr>
            <w:tcW w:w="5000" w:type="pct"/>
            <w:gridSpan w:val="4"/>
            <w:tcBorders>
              <w:bottom w:val="single" w:sz="4" w:space="0" w:color="auto"/>
            </w:tcBorders>
            <w:shd w:val="clear" w:color="auto" w:fill="00B092"/>
            <w:vAlign w:val="center"/>
          </w:tcPr>
          <w:p w14:paraId="43998A90" w14:textId="77777777" w:rsidR="00121A83" w:rsidRPr="00F14F88" w:rsidRDefault="00121A83" w:rsidP="00E82CF2">
            <w:pPr>
              <w:jc w:val="center"/>
              <w:rPr>
                <w:i/>
                <w:color w:val="FFFFFF"/>
              </w:rPr>
            </w:pPr>
            <w:r w:rsidRPr="00F14F88">
              <w:rPr>
                <w:b/>
                <w:bCs/>
                <w:color w:val="FFFFFF"/>
              </w:rPr>
              <w:t>INDUCTEE DETAILS</w:t>
            </w:r>
          </w:p>
        </w:tc>
      </w:tr>
      <w:tr w:rsidR="00C920BA" w:rsidRPr="00C23999" w14:paraId="43998A94" w14:textId="77777777" w:rsidTr="00F90273">
        <w:trPr>
          <w:cantSplit/>
          <w:trHeight w:val="397"/>
          <w:jc w:val="center"/>
        </w:trPr>
        <w:tc>
          <w:tcPr>
            <w:tcW w:w="1735" w:type="pct"/>
            <w:shd w:val="clear" w:color="auto" w:fill="auto"/>
            <w:vAlign w:val="center"/>
          </w:tcPr>
          <w:p w14:paraId="43998A92" w14:textId="620E898A" w:rsidR="00C920BA" w:rsidRPr="00C920BA" w:rsidRDefault="00C920BA" w:rsidP="00733C68">
            <w:pPr>
              <w:spacing w:before="60" w:after="60"/>
              <w:rPr>
                <w:bCs/>
              </w:rPr>
            </w:pPr>
            <w:r w:rsidRPr="00E82CF2">
              <w:rPr>
                <w:bCs/>
                <w:color w:val="FF0000"/>
              </w:rPr>
              <w:t>*</w:t>
            </w:r>
            <w:r w:rsidRPr="00C920BA">
              <w:rPr>
                <w:bCs/>
              </w:rPr>
              <w:t>Inductee Name</w:t>
            </w:r>
          </w:p>
        </w:tc>
        <w:tc>
          <w:tcPr>
            <w:tcW w:w="3265" w:type="pct"/>
            <w:gridSpan w:val="3"/>
            <w:shd w:val="clear" w:color="auto" w:fill="auto"/>
            <w:vAlign w:val="center"/>
          </w:tcPr>
          <w:p w14:paraId="43998A93" w14:textId="5B702485" w:rsidR="00C920BA" w:rsidRDefault="00C920BA">
            <w:pPr>
              <w:spacing w:before="60" w:after="60"/>
              <w:rPr>
                <w:b/>
              </w:rPr>
            </w:pPr>
            <w:r w:rsidRPr="00C920BA">
              <w:rPr>
                <w:sz w:val="20"/>
                <w:szCs w:val="20"/>
              </w:rPr>
              <w:object w:dxaOrig="225" w:dyaOrig="225" w14:anchorId="19612E18">
                <v:shape id="_x0000_i1061" type="#_x0000_t75" style="width:346.5pt;height:18pt" o:ole="">
                  <v:imagedata r:id="rId17" o:title=""/>
                </v:shape>
                <w:control r:id="rId23" w:name="TextBox71" w:shapeid="_x0000_i1061"/>
              </w:object>
            </w:r>
          </w:p>
        </w:tc>
      </w:tr>
      <w:tr w:rsidR="00B449B8" w:rsidRPr="00C23999" w14:paraId="0661D6BF" w14:textId="77777777" w:rsidTr="00E82CF2">
        <w:trPr>
          <w:cantSplit/>
          <w:trHeight w:val="397"/>
          <w:jc w:val="center"/>
        </w:trPr>
        <w:tc>
          <w:tcPr>
            <w:tcW w:w="1735" w:type="pct"/>
            <w:shd w:val="clear" w:color="auto" w:fill="auto"/>
            <w:vAlign w:val="center"/>
          </w:tcPr>
          <w:p w14:paraId="40DDC588" w14:textId="039BDAEB" w:rsidR="00B449B8" w:rsidRPr="00B449B8" w:rsidRDefault="00B449B8" w:rsidP="00733C68">
            <w:pPr>
              <w:spacing w:before="60" w:after="60"/>
              <w:rPr>
                <w:bCs/>
                <w:color w:val="FF0000"/>
              </w:rPr>
            </w:pPr>
            <w:r>
              <w:rPr>
                <w:bCs/>
                <w:color w:val="FF0000"/>
              </w:rPr>
              <w:t>*</w:t>
            </w:r>
            <w:r w:rsidRPr="00E82CF2">
              <w:rPr>
                <w:bCs/>
              </w:rPr>
              <w:t>Date of Birth</w:t>
            </w:r>
          </w:p>
        </w:tc>
        <w:tc>
          <w:tcPr>
            <w:tcW w:w="3265" w:type="pct"/>
            <w:gridSpan w:val="3"/>
            <w:shd w:val="clear" w:color="auto" w:fill="auto"/>
            <w:vAlign w:val="center"/>
          </w:tcPr>
          <w:p w14:paraId="16EFBE3D" w14:textId="44FDFC8E" w:rsidR="00B449B8" w:rsidRPr="00C920BA" w:rsidRDefault="00B449B8">
            <w:pPr>
              <w:spacing w:before="60" w:after="60"/>
              <w:rPr>
                <w:sz w:val="20"/>
                <w:szCs w:val="20"/>
              </w:rPr>
            </w:pPr>
            <w:r w:rsidRPr="00C920BA">
              <w:rPr>
                <w:sz w:val="20"/>
                <w:szCs w:val="20"/>
              </w:rPr>
              <w:object w:dxaOrig="225" w:dyaOrig="225" w14:anchorId="31A24108">
                <v:shape id="_x0000_i1063" type="#_x0000_t75" style="width:346.5pt;height:18pt" o:ole="">
                  <v:imagedata r:id="rId17" o:title=""/>
                </v:shape>
                <w:control r:id="rId24" w:name="TextBox711" w:shapeid="_x0000_i1063"/>
              </w:object>
            </w:r>
          </w:p>
        </w:tc>
      </w:tr>
      <w:tr w:rsidR="00B449B8" w:rsidRPr="00C23999" w14:paraId="43998A97" w14:textId="77777777" w:rsidTr="00F90273">
        <w:trPr>
          <w:cantSplit/>
          <w:trHeight w:val="397"/>
          <w:jc w:val="center"/>
        </w:trPr>
        <w:tc>
          <w:tcPr>
            <w:tcW w:w="1735" w:type="pct"/>
            <w:vAlign w:val="center"/>
          </w:tcPr>
          <w:p w14:paraId="43998A95" w14:textId="3B842535" w:rsidR="00B449B8" w:rsidRDefault="00B449B8" w:rsidP="00733C68">
            <w:pPr>
              <w:spacing w:before="60" w:after="60"/>
              <w:rPr>
                <w:bCs/>
              </w:rPr>
            </w:pPr>
            <w:r w:rsidRPr="00E82CF2">
              <w:rPr>
                <w:bCs/>
                <w:color w:val="FF0000"/>
              </w:rPr>
              <w:t>*</w:t>
            </w:r>
            <w:r>
              <w:rPr>
                <w:bCs/>
              </w:rPr>
              <w:t>Personal</w:t>
            </w:r>
            <w:r>
              <w:rPr>
                <w:bCs/>
                <w:i/>
              </w:rPr>
              <w:t xml:space="preserve"> </w:t>
            </w:r>
            <w:r w:rsidRPr="00555332">
              <w:rPr>
                <w:bCs/>
              </w:rPr>
              <w:t>mobile</w:t>
            </w:r>
            <w:r>
              <w:rPr>
                <w:bCs/>
                <w:i/>
              </w:rPr>
              <w:t xml:space="preserve"> </w:t>
            </w:r>
            <w:r>
              <w:rPr>
                <w:bCs/>
              </w:rPr>
              <w:t>p</w:t>
            </w:r>
            <w:r w:rsidRPr="00687740">
              <w:rPr>
                <w:bCs/>
              </w:rPr>
              <w:t>hone</w:t>
            </w:r>
          </w:p>
        </w:tc>
        <w:tc>
          <w:tcPr>
            <w:tcW w:w="3265" w:type="pct"/>
            <w:gridSpan w:val="3"/>
            <w:vAlign w:val="center"/>
          </w:tcPr>
          <w:p w14:paraId="43998A96" w14:textId="6288825E" w:rsidR="00B449B8" w:rsidRPr="00C920BA" w:rsidRDefault="00B449B8">
            <w:pPr>
              <w:spacing w:before="60" w:after="60"/>
              <w:rPr>
                <w:sz w:val="20"/>
                <w:szCs w:val="20"/>
              </w:rPr>
            </w:pPr>
            <w:r w:rsidRPr="00C920BA">
              <w:rPr>
                <w:sz w:val="20"/>
                <w:szCs w:val="20"/>
              </w:rPr>
              <w:object w:dxaOrig="225" w:dyaOrig="225" w14:anchorId="02824FC5">
                <v:shape id="_x0000_i1065" type="#_x0000_t75" style="width:346.5pt;height:18pt" o:ole="">
                  <v:imagedata r:id="rId17" o:title=""/>
                </v:shape>
                <w:control r:id="rId25" w:name="TextBox7" w:shapeid="_x0000_i1065"/>
              </w:object>
            </w:r>
          </w:p>
        </w:tc>
      </w:tr>
      <w:tr w:rsidR="00B449B8" w:rsidRPr="00C23999" w14:paraId="43998A9A" w14:textId="77777777" w:rsidTr="00F90273">
        <w:trPr>
          <w:cantSplit/>
          <w:trHeight w:val="397"/>
          <w:jc w:val="center"/>
        </w:trPr>
        <w:tc>
          <w:tcPr>
            <w:tcW w:w="1735" w:type="pct"/>
            <w:vAlign w:val="center"/>
          </w:tcPr>
          <w:p w14:paraId="43998A98" w14:textId="579436D9" w:rsidR="00B449B8" w:rsidRPr="00532618" w:rsidRDefault="00B449B8" w:rsidP="00733C68">
            <w:pPr>
              <w:spacing w:before="60" w:after="60"/>
              <w:rPr>
                <w:bCs/>
              </w:rPr>
            </w:pPr>
            <w:r w:rsidRPr="00E82CF2">
              <w:rPr>
                <w:bCs/>
                <w:color w:val="FF0000"/>
              </w:rPr>
              <w:t>*</w:t>
            </w:r>
            <w:r>
              <w:rPr>
                <w:bCs/>
              </w:rPr>
              <w:t>Personal e</w:t>
            </w:r>
            <w:r w:rsidRPr="00687740">
              <w:rPr>
                <w:bCs/>
              </w:rPr>
              <w:t>mail</w:t>
            </w:r>
            <w:r>
              <w:rPr>
                <w:bCs/>
              </w:rPr>
              <w:t xml:space="preserve"> address</w:t>
            </w:r>
          </w:p>
        </w:tc>
        <w:tc>
          <w:tcPr>
            <w:tcW w:w="3265" w:type="pct"/>
            <w:gridSpan w:val="3"/>
            <w:vAlign w:val="center"/>
          </w:tcPr>
          <w:p w14:paraId="43998A99" w14:textId="681BA0EF" w:rsidR="00B449B8" w:rsidRPr="00C920BA" w:rsidRDefault="00B449B8">
            <w:pPr>
              <w:spacing w:before="60" w:after="60"/>
              <w:rPr>
                <w:sz w:val="20"/>
                <w:szCs w:val="20"/>
              </w:rPr>
            </w:pPr>
            <w:r w:rsidRPr="00C920BA">
              <w:rPr>
                <w:sz w:val="20"/>
                <w:szCs w:val="20"/>
              </w:rPr>
              <w:object w:dxaOrig="225" w:dyaOrig="225" w14:anchorId="0091743A">
                <v:shape id="_x0000_i1067" type="#_x0000_t75" style="width:346.5pt;height:18pt" o:ole="">
                  <v:imagedata r:id="rId17" o:title=""/>
                </v:shape>
                <w:control r:id="rId26" w:name="TextBox8" w:shapeid="_x0000_i1067"/>
              </w:object>
            </w:r>
          </w:p>
        </w:tc>
      </w:tr>
      <w:tr w:rsidR="00B449B8" w:rsidRPr="00C23999" w14:paraId="43998A9D" w14:textId="77777777" w:rsidTr="00E82CF2">
        <w:trPr>
          <w:cantSplit/>
          <w:trHeight w:val="397"/>
          <w:jc w:val="center"/>
        </w:trPr>
        <w:tc>
          <w:tcPr>
            <w:tcW w:w="1735" w:type="pct"/>
            <w:vAlign w:val="center"/>
          </w:tcPr>
          <w:p w14:paraId="43998A9B" w14:textId="754B8DC8" w:rsidR="00B449B8" w:rsidRPr="009C1669" w:rsidRDefault="00B449B8" w:rsidP="00733C68">
            <w:pPr>
              <w:spacing w:before="60" w:after="60"/>
              <w:rPr>
                <w:bCs/>
              </w:rPr>
            </w:pPr>
            <w:r w:rsidRPr="00E82CF2">
              <w:rPr>
                <w:bCs/>
                <w:color w:val="FF0000"/>
              </w:rPr>
              <w:t>*</w:t>
            </w:r>
            <w:r w:rsidRPr="009C1669">
              <w:rPr>
                <w:bCs/>
              </w:rPr>
              <w:t xml:space="preserve">Inductee’s Job Title </w:t>
            </w:r>
            <w:r>
              <w:rPr>
                <w:bCs/>
              </w:rPr>
              <w:t>o</w:t>
            </w:r>
            <w:r w:rsidRPr="009C1669">
              <w:rPr>
                <w:bCs/>
              </w:rPr>
              <w:t>nsite</w:t>
            </w:r>
            <w:r w:rsidR="006F51AD">
              <w:rPr>
                <w:bCs/>
              </w:rPr>
              <w:t xml:space="preserve"> </w:t>
            </w:r>
            <w:r w:rsidR="0036391F" w:rsidRPr="00641389">
              <w:rPr>
                <w:bCs/>
                <w:sz w:val="20"/>
                <w:szCs w:val="20"/>
              </w:rPr>
              <w:t>(Select from Drop Down Menu)</w:t>
            </w:r>
          </w:p>
        </w:tc>
        <w:sdt>
          <w:sdtPr>
            <w:rPr>
              <w:b/>
              <w:bCs/>
              <w:lang w:val="en-US"/>
            </w:rPr>
            <w:id w:val="2043081002"/>
            <w:placeholder>
              <w:docPart w:val="33E74BE8A4EB469CA10A868E5C472FC2"/>
            </w:placeholder>
            <w:showingPlcHdr/>
            <w:dropDownList>
              <w:listItem w:displayText="Administration Officer" w:value="Administration Officer"/>
              <w:listItem w:displayText="Air Conditioner Technician" w:value="Air Conditioner Technician"/>
              <w:listItem w:displayText="Belt Splicer" w:value="Belt Splicer"/>
              <w:listItem w:displayText="Boilermaker" w:value="Boilermaker"/>
              <w:listItem w:displayText="Cabler - Network &amp; Phone" w:value="Cabler - Network &amp; Phone"/>
              <w:listItem w:displayText="Carpenter" w:value="Carpenter"/>
              <w:listItem w:displayText="Cleaner" w:value="Cleaner"/>
              <w:listItem w:displayText="Coal Sampler - Ship" w:value="Coal Sampler - Ship"/>
              <w:listItem w:displayText="Coal Sampler - Train" w:value="Coal Sampler - Train"/>
              <w:listItem w:displayText="Concretor" w:value="Concretor"/>
              <w:listItem w:displayText="Condition Montoring Technician" w:value="Condition Montoring Technician"/>
              <w:listItem w:displayText="Consultant" w:value="Consultant"/>
              <w:listItem w:displayText="Control Systems Engineer" w:value="Control Systems Engineer"/>
              <w:listItem w:displayText="Crane Operator - Hired" w:value="Crane Operator - Hired"/>
              <w:listItem w:displayText="Crane Operator - Lift Supervisor" w:value="Crane Operator - Lift Supervisor"/>
              <w:listItem w:displayText="Crane Operator - Site Supervisor" w:value="Crane Operator - Site Supervisor"/>
              <w:listItem w:displayText="Crane Operator - VLC" w:value="Crane Operator - VLC"/>
              <w:listItem w:displayText="Crane Supervisor" w:value="Crane Supervisor"/>
              <w:listItem w:displayText="DBIM Contractor" w:value="DBIM Contractor"/>
              <w:listItem w:displayText="Deck Hand / Skipper" w:value="Deck Hand / Skipper"/>
              <w:listItem w:displayText="Delivery / Bus Driver" w:value="Delivery / Bus Driver"/>
              <w:listItem w:displayText="Diver" w:value="Diver"/>
              <w:listItem w:displayText="Dive Supervisor" w:value="Dive Supervisor"/>
              <w:listItem w:displayText="Dogger" w:value="Dogger"/>
              <w:listItem w:displayText="Draftsperson" w:value="Draftsperson"/>
              <w:listItem w:displayText="Electrican" w:value="Electrican"/>
              <w:listItem w:displayText="Engineer" w:value="Engineer"/>
              <w:listItem w:displayText="Equipment Operator - Painter / Blaster" w:value="Equipment Operator - Painter / Blaster"/>
              <w:listItem w:displayText="Equipment Operator - Structural" w:value="Equipment Operator - Structural"/>
              <w:listItem w:displayText="Fire Systems Technician" w:value="Fire Systems Technician"/>
              <w:listItem w:displayText="Fitter - Mechanical" w:value="Fitter - Mechanical"/>
              <w:listItem w:displayText="Fitter - Motor Mechanic/Diesel Fitter" w:value="Fitter - Motor Mechanic/Diesel Fitter"/>
              <w:listItem w:displayText="Gardener" w:value="Gardener"/>
              <w:listItem w:displayText="Mobile Plant Operator" w:value="Mobile Plant Operator"/>
              <w:listItem w:displayText="Painter / Blaster" w:value="Painter / Blaster"/>
              <w:listItem w:displayText="Planner" w:value="Planner"/>
              <w:listItem w:displayText="Plumber" w:value="Plumber"/>
              <w:listItem w:displayText="Project Manager" w:value="Project Manager"/>
              <w:listItem w:displayText="Provedores / Vessel Waste Services" w:value="Provedores / Vessel Waste Services"/>
              <w:listItem w:displayText="Rigger - Basic" w:value="Rigger - Basic"/>
              <w:listItem w:displayText="Rigger - Intermediate" w:value="Rigger - Intermediate"/>
              <w:listItem w:displayText="Rigger - Advanced" w:value="Rigger - Advanced"/>
              <w:listItem w:displayText="Road Worker" w:value="Road Worker"/>
              <w:listItem w:displayText="Safety Advisor" w:value="Safety Advisor"/>
              <w:listItem w:displayText="Scaffolder - Basic" w:value="Scaffolder - Basic"/>
              <w:listItem w:displayText="Scaffolder - Intermediate" w:value="Scaffolder - Intermediate"/>
              <w:listItem w:displayText="Scaffolder - Advanced" w:value="Scaffolder - Advanced"/>
              <w:listItem w:displayText="Scaffolder - Supervisor" w:value="Scaffolder - Supervisor"/>
              <w:listItem w:displayText="Security" w:value="Security"/>
              <w:listItem w:displayText="Service Provider - No Trade With Tools" w:value="Service Provider - No Trade With Tools"/>
              <w:listItem w:displayText="Service Provider - No Trade No Tools" w:value="Service Provider - No Trade No Tools"/>
              <w:listItem w:displayText="Ship Crew Escorts" w:value="Ship Crew Escorts"/>
              <w:listItem w:displayText="Stockist" w:value="Stockist"/>
              <w:listItem w:displayText="Supervisor" w:value="Supervisor"/>
              <w:listItem w:displayText="Surface Preparation &amp; Protective Coatings Inspection Specialis" w:value="Surface Preparation &amp; Protective Coatings Inspection Specialis"/>
              <w:listItem w:displayText="Surveyor" w:value="Surveyor"/>
              <w:listItem w:displayText="Surveyor - Assistant" w:value="Surveyor - Assistant"/>
              <w:listItem w:displayText="Temperature Screeners" w:value="Temperature Screeners"/>
              <w:listItem w:displayText="Tiler - Chute" w:value="Tiler - Chute"/>
              <w:listItem w:displayText="Tiler - Industrial" w:value="Tiler - Industrial"/>
              <w:listItem w:displayText="Trades Assistant / Service Person" w:value="Trades Assistant / Service Person"/>
              <w:listItem w:displayText="Traffic Controller" w:value="Traffic Controller"/>
              <w:listItem w:displayText="Trainer" w:value="Trainer"/>
              <w:listItem w:displayText="Truck Driver" w:value="Truck Driver"/>
              <w:listItem w:displayText="Truck Driver - Waste Collection " w:value="Truck Driver - Waste Collection "/>
              <w:listItem w:displayText="Warehouse / Storeperson" w:value="Warehouse / Storeperson"/>
              <w:listItem w:displayText="Welding - Inspector" w:value="Welding - Inspector"/>
              <w:listItem w:displayText="Welding - Coordinator" w:value="Welding - Coordinator"/>
              <w:listItem w:displayText="3rd Party Ships Service Provider" w:value="3rd Party Ships Service Provider"/>
              <w:listItem w:displayText="3rd Party Ships Service Provider - Regulators" w:value="3rd Party Ships Service Provider - Regulators"/>
            </w:dropDownList>
          </w:sdtPr>
          <w:sdtEndPr/>
          <w:sdtContent>
            <w:tc>
              <w:tcPr>
                <w:tcW w:w="3265" w:type="pct"/>
                <w:gridSpan w:val="3"/>
                <w:vAlign w:val="center"/>
              </w:tcPr>
              <w:p w14:paraId="43998A9C" w14:textId="6F1C2291" w:rsidR="00B449B8" w:rsidRPr="00687740" w:rsidRDefault="00B449B8">
                <w:pPr>
                  <w:spacing w:before="60" w:after="60"/>
                  <w:rPr>
                    <w:b/>
                    <w:bCs/>
                    <w:lang w:val="en-US"/>
                  </w:rPr>
                </w:pPr>
                <w:r w:rsidRPr="00C34E49">
                  <w:rPr>
                    <w:rStyle w:val="PlaceholderText"/>
                  </w:rPr>
                  <w:t>Choose an item.</w:t>
                </w:r>
              </w:p>
            </w:tc>
          </w:sdtContent>
        </w:sdt>
      </w:tr>
      <w:tr w:rsidR="00B449B8" w:rsidRPr="00C23999" w14:paraId="43998AA3" w14:textId="77777777" w:rsidTr="00E82CF2">
        <w:trPr>
          <w:cantSplit/>
          <w:trHeight w:val="397"/>
          <w:jc w:val="center"/>
        </w:trPr>
        <w:tc>
          <w:tcPr>
            <w:tcW w:w="1735" w:type="pct"/>
            <w:vAlign w:val="center"/>
          </w:tcPr>
          <w:p w14:paraId="222D6E32" w14:textId="47843566" w:rsidR="00B449B8" w:rsidRDefault="00B449B8" w:rsidP="00733C68">
            <w:pPr>
              <w:rPr>
                <w:bCs/>
              </w:rPr>
            </w:pPr>
            <w:r w:rsidRPr="00E82CF2">
              <w:rPr>
                <w:bCs/>
                <w:color w:val="FF0000"/>
              </w:rPr>
              <w:t>*</w:t>
            </w:r>
            <w:r w:rsidRPr="00DB3413">
              <w:rPr>
                <w:bCs/>
              </w:rPr>
              <w:t xml:space="preserve">Does the Inductee have a DBCT </w:t>
            </w:r>
            <w:r>
              <w:rPr>
                <w:bCs/>
              </w:rPr>
              <w:t xml:space="preserve">    </w:t>
            </w:r>
          </w:p>
          <w:p w14:paraId="43998AA1" w14:textId="6600E973" w:rsidR="00B449B8" w:rsidRDefault="00B449B8" w:rsidP="00733C68">
            <w:pPr>
              <w:rPr>
                <w:bCs/>
              </w:rPr>
            </w:pPr>
            <w:r>
              <w:rPr>
                <w:bCs/>
              </w:rPr>
              <w:t xml:space="preserve">  </w:t>
            </w:r>
            <w:r w:rsidRPr="00DB3413">
              <w:rPr>
                <w:bCs/>
              </w:rPr>
              <w:t>P/L Proximity Card?</w:t>
            </w:r>
          </w:p>
        </w:tc>
        <w:bookmarkStart w:id="0" w:name="Check1"/>
        <w:tc>
          <w:tcPr>
            <w:tcW w:w="3265" w:type="pct"/>
            <w:gridSpan w:val="3"/>
            <w:vAlign w:val="center"/>
          </w:tcPr>
          <w:p w14:paraId="43998AA2" w14:textId="77777777" w:rsidR="00B449B8" w:rsidRDefault="00B449B8">
            <w:pPr>
              <w:spacing w:before="60" w:after="60"/>
              <w:rPr>
                <w:b/>
                <w:bCs/>
              </w:rPr>
            </w:pPr>
            <w:r>
              <w:fldChar w:fldCharType="begin">
                <w:ffData>
                  <w:name w:val="Check1"/>
                  <w:enabled/>
                  <w:calcOnExit w:val="0"/>
                  <w:checkBox>
                    <w:sizeAuto/>
                    <w:default w:val="0"/>
                  </w:checkBox>
                </w:ffData>
              </w:fldChar>
            </w:r>
            <w:r>
              <w:instrText xml:space="preserve"> FORMCHECKBOX </w:instrText>
            </w:r>
            <w:r w:rsidR="00AE3A23">
              <w:fldChar w:fldCharType="separate"/>
            </w:r>
            <w:r>
              <w:fldChar w:fldCharType="end"/>
            </w:r>
            <w:bookmarkEnd w:id="0"/>
            <w:r w:rsidRPr="00C23999">
              <w:t xml:space="preserve"> Yes </w:t>
            </w:r>
            <w:r w:rsidRPr="00C23999">
              <w:tab/>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p>
        </w:tc>
      </w:tr>
      <w:tr w:rsidR="00B449B8" w:rsidRPr="00C23999" w14:paraId="43998AA6" w14:textId="77777777" w:rsidTr="00E82CF2">
        <w:trPr>
          <w:cantSplit/>
          <w:trHeight w:val="397"/>
          <w:jc w:val="center"/>
        </w:trPr>
        <w:tc>
          <w:tcPr>
            <w:tcW w:w="1735" w:type="pct"/>
            <w:vAlign w:val="center"/>
          </w:tcPr>
          <w:p w14:paraId="43998AA4" w14:textId="36015CC7" w:rsidR="00B449B8" w:rsidRDefault="00B449B8" w:rsidP="00733C68">
            <w:pPr>
              <w:spacing w:before="60" w:after="60"/>
              <w:rPr>
                <w:bCs/>
              </w:rPr>
            </w:pPr>
            <w:r w:rsidRPr="00E82CF2">
              <w:rPr>
                <w:bCs/>
                <w:color w:val="FF0000"/>
              </w:rPr>
              <w:t>*</w:t>
            </w:r>
            <w:r w:rsidRPr="00DB3413">
              <w:t>Is the Inductee over 18 years?</w:t>
            </w:r>
          </w:p>
        </w:tc>
        <w:tc>
          <w:tcPr>
            <w:tcW w:w="3265" w:type="pct"/>
            <w:gridSpan w:val="3"/>
            <w:vAlign w:val="center"/>
          </w:tcPr>
          <w:p w14:paraId="43998AA5" w14:textId="77777777" w:rsidR="00B449B8" w:rsidRDefault="00B449B8">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rsidRPr="00C23999">
              <w:tab/>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p>
        </w:tc>
      </w:tr>
      <w:tr w:rsidR="00BB345C" w:rsidRPr="00C23999" w14:paraId="60ACA523" w14:textId="77777777" w:rsidTr="00E82CF2">
        <w:trPr>
          <w:cantSplit/>
          <w:trHeight w:val="397"/>
          <w:jc w:val="center"/>
        </w:trPr>
        <w:tc>
          <w:tcPr>
            <w:tcW w:w="1735" w:type="pct"/>
            <w:vAlign w:val="center"/>
          </w:tcPr>
          <w:p w14:paraId="01960B52" w14:textId="38ED3A3A" w:rsidR="00BB345C" w:rsidRPr="005C200E" w:rsidRDefault="00BB345C" w:rsidP="00733C68">
            <w:pPr>
              <w:spacing w:before="60" w:after="60"/>
              <w:rPr>
                <w:bCs/>
              </w:rPr>
            </w:pPr>
            <w:r>
              <w:rPr>
                <w:bCs/>
                <w:color w:val="FF0000"/>
              </w:rPr>
              <w:t>*</w:t>
            </w:r>
            <w:r>
              <w:rPr>
                <w:bCs/>
              </w:rPr>
              <w:t>Inductee is aware of Site Access Requirement (COVID-19) Policy.</w:t>
            </w:r>
          </w:p>
        </w:tc>
        <w:tc>
          <w:tcPr>
            <w:tcW w:w="3265" w:type="pct"/>
            <w:gridSpan w:val="3"/>
            <w:vAlign w:val="center"/>
          </w:tcPr>
          <w:p w14:paraId="743CEF13" w14:textId="50DD1255" w:rsidR="00BB345C" w:rsidRDefault="00BB345C">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w:t>
            </w:r>
          </w:p>
        </w:tc>
      </w:tr>
      <w:tr w:rsidR="00B449B8" w:rsidRPr="00C23999" w14:paraId="276DF47D" w14:textId="77777777" w:rsidTr="00E82CF2">
        <w:trPr>
          <w:cantSplit/>
          <w:trHeight w:val="397"/>
          <w:jc w:val="center"/>
        </w:trPr>
        <w:tc>
          <w:tcPr>
            <w:tcW w:w="1735" w:type="pct"/>
            <w:vAlign w:val="center"/>
          </w:tcPr>
          <w:p w14:paraId="155BC77E" w14:textId="526C1FD5" w:rsidR="00B449B8" w:rsidRPr="00B449B8" w:rsidRDefault="00B449B8" w:rsidP="00733C68">
            <w:pPr>
              <w:spacing w:before="60" w:after="60"/>
              <w:rPr>
                <w:bCs/>
                <w:color w:val="FF0000"/>
              </w:rPr>
            </w:pPr>
            <w:r>
              <w:rPr>
                <w:bCs/>
                <w:color w:val="FF0000"/>
              </w:rPr>
              <w:t>*</w:t>
            </w:r>
            <w:r w:rsidRPr="00E82CF2">
              <w:rPr>
                <w:bCs/>
              </w:rPr>
              <w:t>Date site access is to start</w:t>
            </w:r>
          </w:p>
        </w:tc>
        <w:tc>
          <w:tcPr>
            <w:tcW w:w="3265" w:type="pct"/>
            <w:gridSpan w:val="3"/>
            <w:vAlign w:val="center"/>
          </w:tcPr>
          <w:p w14:paraId="7D00EC16" w14:textId="3D78D8B8" w:rsidR="00B449B8" w:rsidRDefault="00B449B8">
            <w:pPr>
              <w:spacing w:before="60" w:after="60"/>
            </w:pPr>
            <w:r w:rsidRPr="00C920BA">
              <w:rPr>
                <w:sz w:val="20"/>
                <w:szCs w:val="20"/>
              </w:rPr>
              <w:object w:dxaOrig="225" w:dyaOrig="225" w14:anchorId="14C8084F">
                <v:shape id="_x0000_i1069" type="#_x0000_t75" style="width:346.5pt;height:18pt" o:ole="">
                  <v:imagedata r:id="rId17" o:title=""/>
                </v:shape>
                <w:control r:id="rId27" w:name="TextBox712" w:shapeid="_x0000_i1069"/>
              </w:object>
            </w:r>
          </w:p>
        </w:tc>
      </w:tr>
      <w:tr w:rsidR="00B449B8" w:rsidRPr="00C23999" w14:paraId="0F2B86E7" w14:textId="77777777" w:rsidTr="00E82CF2">
        <w:trPr>
          <w:cantSplit/>
          <w:trHeight w:val="397"/>
          <w:jc w:val="center"/>
        </w:trPr>
        <w:tc>
          <w:tcPr>
            <w:tcW w:w="1735" w:type="pct"/>
            <w:vAlign w:val="center"/>
          </w:tcPr>
          <w:p w14:paraId="6145DE7E" w14:textId="507575C4" w:rsidR="004D0302" w:rsidRDefault="00B449B8" w:rsidP="00E82CF2">
            <w:pPr>
              <w:spacing w:before="60"/>
              <w:rPr>
                <w:bCs/>
              </w:rPr>
            </w:pPr>
            <w:r>
              <w:rPr>
                <w:bCs/>
                <w:color w:val="FF0000"/>
              </w:rPr>
              <w:t>*</w:t>
            </w:r>
            <w:r w:rsidRPr="00E82CF2">
              <w:rPr>
                <w:bCs/>
              </w:rPr>
              <w:t xml:space="preserve">Date site access is to </w:t>
            </w:r>
            <w:r w:rsidR="004D0302">
              <w:rPr>
                <w:bCs/>
              </w:rPr>
              <w:t xml:space="preserve">   </w:t>
            </w:r>
          </w:p>
          <w:p w14:paraId="478A0F40" w14:textId="4533D2EB" w:rsidR="00B449B8" w:rsidRPr="00B449B8" w:rsidRDefault="004D0302" w:rsidP="00E82CF2">
            <w:pPr>
              <w:spacing w:after="60"/>
              <w:rPr>
                <w:bCs/>
                <w:color w:val="FF0000"/>
              </w:rPr>
            </w:pPr>
            <w:r>
              <w:rPr>
                <w:bCs/>
              </w:rPr>
              <w:t xml:space="preserve"> </w:t>
            </w:r>
            <w:r w:rsidR="00B449B8" w:rsidRPr="00E82CF2">
              <w:rPr>
                <w:bCs/>
              </w:rPr>
              <w:t>finish/duration required</w:t>
            </w:r>
          </w:p>
        </w:tc>
        <w:tc>
          <w:tcPr>
            <w:tcW w:w="3265" w:type="pct"/>
            <w:gridSpan w:val="3"/>
            <w:vAlign w:val="center"/>
          </w:tcPr>
          <w:p w14:paraId="1677DB7A" w14:textId="631F7689" w:rsidR="00B449B8" w:rsidRDefault="00B449B8">
            <w:pPr>
              <w:spacing w:before="60" w:after="60"/>
            </w:pPr>
            <w:r w:rsidRPr="00C920BA">
              <w:rPr>
                <w:sz w:val="20"/>
                <w:szCs w:val="20"/>
              </w:rPr>
              <w:object w:dxaOrig="225" w:dyaOrig="225" w14:anchorId="2E8FA64D">
                <v:shape id="_x0000_i1071" type="#_x0000_t75" style="width:346.5pt;height:18pt" o:ole="">
                  <v:imagedata r:id="rId17" o:title=""/>
                </v:shape>
                <w:control r:id="rId28" w:name="TextBox713" w:shapeid="_x0000_i1071"/>
              </w:object>
            </w:r>
          </w:p>
        </w:tc>
      </w:tr>
      <w:tr w:rsidR="00B449B8" w:rsidRPr="00F14F88" w14:paraId="6B4E8BFF" w14:textId="77777777" w:rsidTr="00E82CF2">
        <w:trPr>
          <w:cantSplit/>
          <w:trHeight w:hRule="exact" w:val="312"/>
          <w:jc w:val="center"/>
        </w:trPr>
        <w:tc>
          <w:tcPr>
            <w:tcW w:w="5000" w:type="pct"/>
            <w:gridSpan w:val="4"/>
            <w:tcBorders>
              <w:bottom w:val="single" w:sz="4" w:space="0" w:color="auto"/>
            </w:tcBorders>
            <w:shd w:val="clear" w:color="auto" w:fill="00B092"/>
            <w:vAlign w:val="center"/>
          </w:tcPr>
          <w:p w14:paraId="2D212328" w14:textId="33914445" w:rsidR="00B449B8" w:rsidRPr="00F14F88" w:rsidRDefault="0036391F" w:rsidP="00E82CF2">
            <w:pPr>
              <w:jc w:val="center"/>
              <w:rPr>
                <w:i/>
                <w:color w:val="FFFFFF"/>
              </w:rPr>
            </w:pPr>
            <w:r>
              <w:rPr>
                <w:b/>
                <w:bCs/>
                <w:color w:val="FFFFFF"/>
              </w:rPr>
              <w:t>COMPETENCIES REQUIRED</w:t>
            </w:r>
          </w:p>
        </w:tc>
      </w:tr>
      <w:tr w:rsidR="00B449B8" w:rsidRPr="00002132" w14:paraId="0D39DC3D" w14:textId="77777777" w:rsidTr="00E82CF2">
        <w:trPr>
          <w:cantSplit/>
          <w:trHeight w:val="488"/>
          <w:jc w:val="center"/>
        </w:trPr>
        <w:tc>
          <w:tcPr>
            <w:tcW w:w="5000" w:type="pct"/>
            <w:gridSpan w:val="4"/>
            <w:shd w:val="clear" w:color="auto" w:fill="FFFFFF" w:themeFill="background1"/>
            <w:vAlign w:val="center"/>
          </w:tcPr>
          <w:p w14:paraId="7C5969B9" w14:textId="66F4D41F" w:rsidR="00B449B8" w:rsidRPr="00334D33" w:rsidRDefault="00B449B8" w:rsidP="003E0E7C">
            <w:pPr>
              <w:spacing w:before="60" w:after="60"/>
              <w:rPr>
                <w:b/>
              </w:rPr>
            </w:pPr>
            <w:r w:rsidRPr="00334D33">
              <w:rPr>
                <w:b/>
              </w:rPr>
              <w:t xml:space="preserve">NOTE: </w:t>
            </w:r>
            <w:r>
              <w:rPr>
                <w:b/>
              </w:rPr>
              <w:t xml:space="preserve"> Required competencies are listed on the </w:t>
            </w:r>
            <w:r w:rsidR="0036391F">
              <w:rPr>
                <w:b/>
              </w:rPr>
              <w:t>I</w:t>
            </w:r>
            <w:r>
              <w:rPr>
                <w:b/>
              </w:rPr>
              <w:t>nductee</w:t>
            </w:r>
            <w:r w:rsidR="0036391F">
              <w:rPr>
                <w:b/>
              </w:rPr>
              <w:t>’</w:t>
            </w:r>
            <w:r>
              <w:rPr>
                <w:b/>
              </w:rPr>
              <w:t>s job title in the Learning Portal</w:t>
            </w:r>
            <w:r w:rsidR="0036391F">
              <w:rPr>
                <w:b/>
              </w:rPr>
              <w:t>,</w:t>
            </w:r>
            <w:r>
              <w:rPr>
                <w:b/>
              </w:rPr>
              <w:t xml:space="preserve"> however</w:t>
            </w:r>
            <w:r w:rsidR="0036391F">
              <w:rPr>
                <w:b/>
              </w:rPr>
              <w:t>,</w:t>
            </w:r>
            <w:r>
              <w:rPr>
                <w:b/>
              </w:rPr>
              <w:t xml:space="preserve"> as a minimum please attach to this form:</w:t>
            </w:r>
          </w:p>
        </w:tc>
      </w:tr>
      <w:tr w:rsidR="00B449B8" w:rsidRPr="00C852C8" w14:paraId="599E0733" w14:textId="77777777" w:rsidTr="00E82CF2">
        <w:trPr>
          <w:cantSplit/>
          <w:trHeight w:val="312"/>
          <w:jc w:val="center"/>
        </w:trPr>
        <w:tc>
          <w:tcPr>
            <w:tcW w:w="2077" w:type="pct"/>
            <w:gridSpan w:val="2"/>
            <w:shd w:val="clear" w:color="auto" w:fill="FFFFFF" w:themeFill="background1"/>
          </w:tcPr>
          <w:p w14:paraId="3F5DA701" w14:textId="6D510626" w:rsidR="00B449B8" w:rsidRPr="00334D33" w:rsidDel="00C852C8" w:rsidRDefault="00B449B8" w:rsidP="00B449B8">
            <w:pPr>
              <w:spacing w:before="60" w:after="60"/>
              <w:rPr>
                <w:bCs/>
              </w:rPr>
            </w:pPr>
            <w:r w:rsidRPr="00E82CF2">
              <w:rPr>
                <w:bCs/>
                <w:color w:val="FF0000"/>
              </w:rPr>
              <w:t>*</w:t>
            </w:r>
            <w:r w:rsidRPr="00C852C8">
              <w:rPr>
                <w:bCs/>
              </w:rPr>
              <w:t>Drivers Licence (</w:t>
            </w:r>
            <w:r>
              <w:rPr>
                <w:bCs/>
              </w:rPr>
              <w:t>f</w:t>
            </w:r>
            <w:r w:rsidRPr="00C852C8">
              <w:rPr>
                <w:bCs/>
              </w:rPr>
              <w:t xml:space="preserve">ront </w:t>
            </w:r>
            <w:r>
              <w:rPr>
                <w:bCs/>
              </w:rPr>
              <w:t>o</w:t>
            </w:r>
            <w:r w:rsidRPr="00C852C8">
              <w:rPr>
                <w:bCs/>
              </w:rPr>
              <w:t>nly)</w:t>
            </w:r>
          </w:p>
        </w:tc>
        <w:tc>
          <w:tcPr>
            <w:tcW w:w="2923" w:type="pct"/>
            <w:gridSpan w:val="2"/>
            <w:shd w:val="clear" w:color="auto" w:fill="FFFFFF" w:themeFill="background1"/>
            <w:vAlign w:val="center"/>
          </w:tcPr>
          <w:p w14:paraId="06DCA476" w14:textId="77777777" w:rsidR="00B449B8" w:rsidRPr="00334D33" w:rsidRDefault="00B449B8" w:rsidP="00F90D4D">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t xml:space="preserve"> </w:t>
            </w:r>
            <w:r w:rsidRPr="00C23999">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r w:rsidRPr="00C852C8">
              <w:t xml:space="preserve"> </w:t>
            </w:r>
            <w:r>
              <w:t xml:space="preserve">  </w:t>
            </w:r>
          </w:p>
        </w:tc>
      </w:tr>
      <w:tr w:rsidR="00B449B8" w:rsidRPr="00C23999" w14:paraId="0F5248F2" w14:textId="77777777" w:rsidTr="00E82CF2">
        <w:trPr>
          <w:cantSplit/>
          <w:trHeight w:val="312"/>
          <w:jc w:val="center"/>
        </w:trPr>
        <w:tc>
          <w:tcPr>
            <w:tcW w:w="2077" w:type="pct"/>
            <w:gridSpan w:val="2"/>
          </w:tcPr>
          <w:p w14:paraId="1E87228B" w14:textId="597A86EC" w:rsidR="00B449B8" w:rsidRPr="008A1BCE" w:rsidRDefault="00B449B8" w:rsidP="00B449B8">
            <w:pPr>
              <w:spacing w:before="60" w:after="60"/>
              <w:rPr>
                <w:bCs/>
              </w:rPr>
            </w:pPr>
            <w:r w:rsidRPr="00E82CF2">
              <w:rPr>
                <w:bCs/>
                <w:color w:val="FF0000"/>
              </w:rPr>
              <w:t>*</w:t>
            </w:r>
            <w:r w:rsidRPr="008A1BCE">
              <w:rPr>
                <w:bCs/>
              </w:rPr>
              <w:t xml:space="preserve">Photo </w:t>
            </w:r>
            <w:r w:rsidRPr="00641389">
              <w:rPr>
                <w:bCs/>
                <w:sz w:val="20"/>
                <w:szCs w:val="20"/>
              </w:rPr>
              <w:t>(JPG only</w:t>
            </w:r>
            <w:r w:rsidR="0036391F" w:rsidRPr="00641389">
              <w:rPr>
                <w:bCs/>
                <w:sz w:val="20"/>
                <w:szCs w:val="20"/>
              </w:rPr>
              <w:t xml:space="preserve"> on pla</w:t>
            </w:r>
            <w:r w:rsidR="0036391F">
              <w:rPr>
                <w:bCs/>
                <w:sz w:val="20"/>
                <w:szCs w:val="20"/>
              </w:rPr>
              <w:t>in</w:t>
            </w:r>
            <w:r w:rsidR="0036391F" w:rsidRPr="00641389">
              <w:rPr>
                <w:bCs/>
                <w:sz w:val="20"/>
                <w:szCs w:val="20"/>
              </w:rPr>
              <w:t xml:space="preserve"> white background)</w:t>
            </w:r>
          </w:p>
        </w:tc>
        <w:tc>
          <w:tcPr>
            <w:tcW w:w="2923" w:type="pct"/>
            <w:gridSpan w:val="2"/>
            <w:vAlign w:val="center"/>
          </w:tcPr>
          <w:p w14:paraId="4145015E" w14:textId="77777777" w:rsidR="00B449B8" w:rsidRPr="00C23999" w:rsidRDefault="00B449B8" w:rsidP="00F90D4D">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t xml:space="preserve"> </w:t>
            </w:r>
            <w:r w:rsidRPr="00C23999">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r w:rsidRPr="00C852C8">
              <w:t xml:space="preserve"> </w:t>
            </w:r>
            <w:r>
              <w:t xml:space="preserve">  </w:t>
            </w:r>
          </w:p>
        </w:tc>
      </w:tr>
      <w:tr w:rsidR="00B449B8" w:rsidRPr="00C33E6D" w14:paraId="0D5C7998" w14:textId="77777777" w:rsidTr="00E82CF2">
        <w:trPr>
          <w:cantSplit/>
          <w:trHeight w:val="312"/>
          <w:jc w:val="center"/>
        </w:trPr>
        <w:tc>
          <w:tcPr>
            <w:tcW w:w="2077" w:type="pct"/>
            <w:gridSpan w:val="2"/>
            <w:shd w:val="clear" w:color="auto" w:fill="FFFFFF" w:themeFill="background1"/>
          </w:tcPr>
          <w:p w14:paraId="62C51E90" w14:textId="3FD77782" w:rsidR="00B449B8" w:rsidRPr="00C23999" w:rsidRDefault="00B449B8" w:rsidP="002B0EE7">
            <w:pPr>
              <w:spacing w:before="60" w:after="60"/>
              <w:rPr>
                <w:b/>
                <w:bCs/>
              </w:rPr>
            </w:pPr>
            <w:r w:rsidRPr="00334D33">
              <w:rPr>
                <w:bCs/>
              </w:rPr>
              <w:t>MSIC</w:t>
            </w:r>
            <w:r>
              <w:rPr>
                <w:bCs/>
              </w:rPr>
              <w:t xml:space="preserve"> </w:t>
            </w:r>
          </w:p>
        </w:tc>
        <w:tc>
          <w:tcPr>
            <w:tcW w:w="2923" w:type="pct"/>
            <w:gridSpan w:val="2"/>
            <w:shd w:val="clear" w:color="auto" w:fill="FFFFFF" w:themeFill="background1"/>
            <w:vAlign w:val="center"/>
          </w:tcPr>
          <w:p w14:paraId="3F32726C" w14:textId="77777777" w:rsidR="00B449B8" w:rsidRPr="00C33E6D" w:rsidRDefault="00B449B8" w:rsidP="00F90D4D">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t xml:space="preserve"> </w:t>
            </w:r>
            <w:r w:rsidRPr="00C23999">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r w:rsidRPr="00C852C8">
              <w:t xml:space="preserve"> </w:t>
            </w:r>
            <w:r>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w:t>
            </w:r>
            <w:r>
              <w:rPr>
                <w:lang w:val="en-US"/>
              </w:rPr>
              <w:t>/A</w:t>
            </w:r>
            <w:r w:rsidRPr="00C852C8">
              <w:t xml:space="preserve"> </w:t>
            </w:r>
            <w:r>
              <w:t xml:space="preserve">  </w:t>
            </w:r>
          </w:p>
        </w:tc>
      </w:tr>
      <w:tr w:rsidR="00B449B8" w:rsidRPr="00C23999" w14:paraId="2E7A949D" w14:textId="77777777" w:rsidTr="00E82CF2">
        <w:trPr>
          <w:cantSplit/>
          <w:trHeight w:val="312"/>
          <w:jc w:val="center"/>
        </w:trPr>
        <w:tc>
          <w:tcPr>
            <w:tcW w:w="2077" w:type="pct"/>
            <w:gridSpan w:val="2"/>
          </w:tcPr>
          <w:p w14:paraId="2FB18653" w14:textId="4C989969" w:rsidR="00B449B8" w:rsidRPr="00B64669" w:rsidRDefault="00B449B8" w:rsidP="002B0EE7">
            <w:pPr>
              <w:spacing w:before="60" w:after="60"/>
              <w:rPr>
                <w:bCs/>
              </w:rPr>
            </w:pPr>
            <w:r>
              <w:rPr>
                <w:bCs/>
              </w:rPr>
              <w:t xml:space="preserve">White Card </w:t>
            </w:r>
          </w:p>
        </w:tc>
        <w:tc>
          <w:tcPr>
            <w:tcW w:w="2923" w:type="pct"/>
            <w:gridSpan w:val="2"/>
            <w:vAlign w:val="center"/>
          </w:tcPr>
          <w:p w14:paraId="487AEA48" w14:textId="77777777" w:rsidR="00B449B8" w:rsidRPr="00C23999" w:rsidRDefault="00B449B8" w:rsidP="00F90D4D">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t xml:space="preserve"> </w:t>
            </w:r>
            <w:r w:rsidRPr="00C23999">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r w:rsidRPr="00C852C8">
              <w:t xml:space="preserve"> </w:t>
            </w:r>
            <w:r>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w:t>
            </w:r>
            <w:r>
              <w:rPr>
                <w:lang w:val="en-US"/>
              </w:rPr>
              <w:t>/A</w:t>
            </w:r>
            <w:r w:rsidRPr="00C852C8">
              <w:t xml:space="preserve"> </w:t>
            </w:r>
            <w:r>
              <w:t xml:space="preserve">  </w:t>
            </w:r>
          </w:p>
        </w:tc>
      </w:tr>
      <w:tr w:rsidR="00B449B8" w14:paraId="43594A50" w14:textId="77777777" w:rsidTr="00E82CF2">
        <w:trPr>
          <w:cantSplit/>
          <w:trHeight w:val="312"/>
          <w:jc w:val="center"/>
        </w:trPr>
        <w:tc>
          <w:tcPr>
            <w:tcW w:w="2077" w:type="pct"/>
            <w:gridSpan w:val="2"/>
          </w:tcPr>
          <w:p w14:paraId="10DC3F47" w14:textId="022F1EF9" w:rsidR="00B449B8" w:rsidRDefault="00B449B8" w:rsidP="00F90D4D">
            <w:pPr>
              <w:spacing w:before="60" w:after="60"/>
              <w:rPr>
                <w:bCs/>
              </w:rPr>
            </w:pPr>
            <w:r>
              <w:rPr>
                <w:bCs/>
              </w:rPr>
              <w:t>Trade Certificate</w:t>
            </w:r>
            <w:r w:rsidR="0036391F">
              <w:rPr>
                <w:bCs/>
              </w:rPr>
              <w:t>/Qualification</w:t>
            </w:r>
          </w:p>
        </w:tc>
        <w:tc>
          <w:tcPr>
            <w:tcW w:w="2923" w:type="pct"/>
            <w:gridSpan w:val="2"/>
            <w:vAlign w:val="center"/>
          </w:tcPr>
          <w:p w14:paraId="6C7443C8" w14:textId="77777777" w:rsidR="00B449B8" w:rsidRDefault="00B449B8" w:rsidP="00F90D4D">
            <w:pPr>
              <w:spacing w:before="60" w:after="60"/>
            </w:pPr>
            <w:r>
              <w:fldChar w:fldCharType="begin">
                <w:ffData>
                  <w:name w:val=""/>
                  <w:enabled/>
                  <w:calcOnExit w:val="0"/>
                  <w:checkBox>
                    <w:sizeAuto/>
                    <w:default w:val="0"/>
                  </w:checkBox>
                </w:ffData>
              </w:fldChar>
            </w:r>
            <w:r>
              <w:instrText xml:space="preserve"> FORMCHECKBOX </w:instrText>
            </w:r>
            <w:r w:rsidR="00AE3A23">
              <w:fldChar w:fldCharType="separate"/>
            </w:r>
            <w:r>
              <w:fldChar w:fldCharType="end"/>
            </w:r>
            <w:r w:rsidRPr="00C23999">
              <w:t xml:space="preserve"> Yes </w:t>
            </w:r>
            <w:r>
              <w:t xml:space="preserve"> </w:t>
            </w:r>
            <w:r w:rsidRPr="00C23999">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No</w:t>
            </w:r>
            <w:r w:rsidRPr="00C852C8">
              <w:t xml:space="preserve"> </w:t>
            </w:r>
            <w:r>
              <w:t xml:space="preserve">  </w:t>
            </w:r>
            <w:r w:rsidRPr="00DB3413">
              <w:fldChar w:fldCharType="begin">
                <w:ffData>
                  <w:name w:val="Check2"/>
                  <w:enabled/>
                  <w:calcOnExit w:val="0"/>
                  <w:checkBox>
                    <w:sizeAuto/>
                    <w:default w:val="0"/>
                  </w:checkBox>
                </w:ffData>
              </w:fldChar>
            </w:r>
            <w:r w:rsidRPr="00DB3413">
              <w:instrText xml:space="preserve"> FORMCHECKBOX </w:instrText>
            </w:r>
            <w:r w:rsidR="00AE3A23">
              <w:fldChar w:fldCharType="separate"/>
            </w:r>
            <w:r w:rsidRPr="00DB3413">
              <w:fldChar w:fldCharType="end"/>
            </w:r>
            <w:r w:rsidRPr="00C23999">
              <w:rPr>
                <w:lang w:val="en-US"/>
              </w:rPr>
              <w:t xml:space="preserve"> N</w:t>
            </w:r>
            <w:r>
              <w:rPr>
                <w:lang w:val="en-US"/>
              </w:rPr>
              <w:t>/A</w:t>
            </w:r>
            <w:r w:rsidRPr="00C852C8">
              <w:t xml:space="preserve"> </w:t>
            </w:r>
            <w:r>
              <w:t xml:space="preserve">  </w:t>
            </w:r>
          </w:p>
        </w:tc>
      </w:tr>
    </w:tbl>
    <w:p w14:paraId="43998AC7" w14:textId="77777777" w:rsidR="007E23B0" w:rsidRPr="00A7519F" w:rsidRDefault="007E23B0" w:rsidP="00002132">
      <w:pPr>
        <w:rPr>
          <w:sz w:val="16"/>
        </w:rPr>
      </w:pPr>
    </w:p>
    <w:sectPr w:rsidR="007E23B0" w:rsidRPr="00A7519F" w:rsidSect="00C920BA">
      <w:headerReference w:type="default" r:id="rId29"/>
      <w:footerReference w:type="default" r:id="rId30"/>
      <w:pgSz w:w="11906" w:h="16838" w:code="9"/>
      <w:pgMar w:top="567" w:right="991" w:bottom="567" w:left="1134" w:header="426"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8ACA" w14:textId="77777777" w:rsidR="00C33C7B" w:rsidRDefault="00C33C7B">
      <w:r>
        <w:separator/>
      </w:r>
    </w:p>
  </w:endnote>
  <w:endnote w:type="continuationSeparator" w:id="0">
    <w:p w14:paraId="43998ACB" w14:textId="77777777" w:rsidR="00C33C7B" w:rsidRDefault="00C3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8AD6" w14:textId="77777777" w:rsidR="00AF0173" w:rsidRPr="00535BFE" w:rsidRDefault="006721EA" w:rsidP="00687740">
    <w:pPr>
      <w:pStyle w:val="Footer"/>
      <w:pBdr>
        <w:top w:val="single" w:sz="4" w:space="1" w:color="auto"/>
      </w:pBdr>
      <w:tabs>
        <w:tab w:val="left" w:pos="993"/>
        <w:tab w:val="right" w:pos="8505"/>
      </w:tabs>
      <w:jc w:val="center"/>
      <w:rPr>
        <w:sz w:val="16"/>
        <w:szCs w:val="16"/>
        <w:lang w:val="fr-FR"/>
      </w:rPr>
    </w:pPr>
    <w:r w:rsidRPr="00687740">
      <w:rPr>
        <w:b/>
        <w:sz w:val="16"/>
        <w:szCs w:val="16"/>
      </w:rPr>
      <w:t>PRINTED COPIES ARE NOT CONTROLLED DOCUMENTS</w:t>
    </w:r>
  </w:p>
  <w:p w14:paraId="43998AD7" w14:textId="77777777" w:rsidR="00AF0173" w:rsidRDefault="00AF0173">
    <w:pPr>
      <w:pStyle w:val="Footer"/>
      <w:tabs>
        <w:tab w:val="right" w:pos="9498"/>
      </w:tabs>
      <w:rPr>
        <w:b/>
        <w:sz w:val="16"/>
        <w:szCs w:val="16"/>
        <w:lang w:val="fr-FR"/>
      </w:rPr>
    </w:pPr>
    <w:r w:rsidRPr="00535BFE">
      <w:rPr>
        <w:b/>
        <w:sz w:val="16"/>
        <w:szCs w:val="16"/>
        <w:lang w:val="fr-FR"/>
      </w:rPr>
      <w:t>Routing:</w:t>
    </w:r>
    <w:r w:rsidRPr="00535BFE">
      <w:rPr>
        <w:b/>
        <w:sz w:val="16"/>
        <w:szCs w:val="16"/>
        <w:lang w:val="fr-FR"/>
      </w:rPr>
      <w:tab/>
    </w:r>
    <w:r w:rsidRPr="00535BFE">
      <w:rPr>
        <w:b/>
        <w:sz w:val="16"/>
        <w:szCs w:val="16"/>
        <w:lang w:val="fr-FR"/>
      </w:rPr>
      <w:tab/>
      <w:t>Filing:</w:t>
    </w:r>
  </w:p>
  <w:p w14:paraId="43998AD8" w14:textId="77777777" w:rsidR="00AF0173" w:rsidRDefault="00AF0173">
    <w:pPr>
      <w:pStyle w:val="Footer"/>
      <w:tabs>
        <w:tab w:val="right" w:pos="9498"/>
      </w:tabs>
      <w:rPr>
        <w:sz w:val="16"/>
        <w:szCs w:val="16"/>
        <w:lang w:val="fr-FR"/>
      </w:rPr>
    </w:pPr>
    <w:r w:rsidRPr="00535BFE">
      <w:rPr>
        <w:sz w:val="16"/>
        <w:szCs w:val="16"/>
        <w:lang w:val="fr-FR"/>
      </w:rPr>
      <w:sym w:font="Wingdings" w:char="F0A8"/>
    </w:r>
    <w:r w:rsidRPr="00535BFE">
      <w:rPr>
        <w:sz w:val="16"/>
        <w:szCs w:val="16"/>
        <w:lang w:val="fr-FR"/>
      </w:rPr>
      <w:t xml:space="preserve"> </w:t>
    </w:r>
    <w:r>
      <w:rPr>
        <w:sz w:val="16"/>
        <w:szCs w:val="16"/>
        <w:lang w:val="fr-FR"/>
      </w:rPr>
      <w:t>Requestor</w:t>
    </w:r>
    <w:r>
      <w:rPr>
        <w:sz w:val="16"/>
        <w:szCs w:val="16"/>
        <w:lang w:val="fr-FR"/>
      </w:rPr>
      <w:tab/>
    </w:r>
    <w:r>
      <w:rPr>
        <w:sz w:val="16"/>
        <w:szCs w:val="16"/>
        <w:lang w:val="fr-FR"/>
      </w:rPr>
      <w:tab/>
      <w:t>Electronic copy</w:t>
    </w:r>
    <w:r w:rsidRPr="00535BFE">
      <w:rPr>
        <w:sz w:val="16"/>
        <w:szCs w:val="16"/>
        <w:lang w:val="fr-FR"/>
      </w:rPr>
      <w:t xml:space="preserve"> file in </w:t>
    </w:r>
    <w:r>
      <w:rPr>
        <w:sz w:val="16"/>
        <w:szCs w:val="16"/>
        <w:lang w:val="fr-FR"/>
      </w:rPr>
      <w:t>Induction Inbox (Outlook)</w:t>
    </w:r>
  </w:p>
  <w:p w14:paraId="43998AD9" w14:textId="4E94C93E" w:rsidR="00AF0173" w:rsidRDefault="00AF0173">
    <w:pPr>
      <w:pStyle w:val="Footer"/>
      <w:tabs>
        <w:tab w:val="right" w:pos="9498"/>
      </w:tabs>
      <w:rPr>
        <w:sz w:val="16"/>
        <w:szCs w:val="16"/>
        <w:lang w:val="fr-FR"/>
      </w:rPr>
    </w:pPr>
    <w:r w:rsidRPr="00535BFE">
      <w:rPr>
        <w:sz w:val="16"/>
        <w:szCs w:val="16"/>
        <w:lang w:val="fr-FR"/>
      </w:rPr>
      <w:sym w:font="Wingdings" w:char="F0A8"/>
    </w:r>
    <w:r>
      <w:rPr>
        <w:sz w:val="16"/>
        <w:szCs w:val="16"/>
        <w:lang w:val="fr-FR"/>
      </w:rPr>
      <w:t> </w:t>
    </w:r>
    <w:r w:rsidR="00826DAE">
      <w:rPr>
        <w:sz w:val="16"/>
        <w:szCs w:val="16"/>
        <w:lang w:val="fr-FR"/>
      </w:rPr>
      <w:t xml:space="preserve">Induction </w:t>
    </w:r>
    <w:r>
      <w:rPr>
        <w:sz w:val="16"/>
        <w:szCs w:val="16"/>
        <w:lang w:val="fr-FR"/>
      </w:rPr>
      <w:t>Administrator</w:t>
    </w:r>
    <w:r w:rsidRPr="00535BFE">
      <w:rPr>
        <w:sz w:val="16"/>
        <w:szCs w:val="16"/>
        <w:lang w:val="fr-FR"/>
      </w:rPr>
      <w:t xml:space="preserve"> </w:t>
    </w:r>
    <w:r>
      <w:rPr>
        <w:sz w:val="16"/>
        <w:szCs w:val="16"/>
        <w:lang w:val="fr-FR"/>
      </w:rPr>
      <w:tab/>
    </w:r>
    <w:r>
      <w:rPr>
        <w:sz w:val="16"/>
        <w:szCs w:val="16"/>
        <w:lang w:val="fr-FR"/>
      </w:rPr>
      <w:tab/>
      <w:t>Dispose of original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8AC8" w14:textId="77777777" w:rsidR="00C33C7B" w:rsidRDefault="00C33C7B">
      <w:r>
        <w:separator/>
      </w:r>
    </w:p>
  </w:footnote>
  <w:footnote w:type="continuationSeparator" w:id="0">
    <w:p w14:paraId="43998AC9" w14:textId="77777777" w:rsidR="00C33C7B" w:rsidRDefault="00C33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110"/>
      <w:gridCol w:w="2664"/>
    </w:tblGrid>
    <w:tr w:rsidR="005C200E" w:rsidRPr="006125AB" w14:paraId="19D36A34" w14:textId="77777777" w:rsidTr="003B3598">
      <w:trPr>
        <w:trHeight w:val="450"/>
      </w:trPr>
      <w:tc>
        <w:tcPr>
          <w:tcW w:w="2802" w:type="dxa"/>
          <w:vAlign w:val="center"/>
        </w:tcPr>
        <w:p w14:paraId="512FA566" w14:textId="77777777" w:rsidR="005C200E" w:rsidRPr="00315E21" w:rsidRDefault="005C200E" w:rsidP="003B3598">
          <w:pPr>
            <w:pStyle w:val="Header"/>
          </w:pPr>
          <w:r>
            <w:rPr>
              <w:noProof/>
              <w:lang w:eastAsia="en-AU"/>
            </w:rPr>
            <w:drawing>
              <wp:inline distT="0" distB="0" distL="0" distR="0" wp14:anchorId="5E9E00F7" wp14:editId="6E97E6C8">
                <wp:extent cx="163830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81025"/>
                        </a:xfrm>
                        <a:prstGeom prst="rect">
                          <a:avLst/>
                        </a:prstGeom>
                        <a:noFill/>
                        <a:ln>
                          <a:noFill/>
                        </a:ln>
                      </pic:spPr>
                    </pic:pic>
                  </a:graphicData>
                </a:graphic>
              </wp:inline>
            </w:drawing>
          </w:r>
        </w:p>
      </w:tc>
      <w:tc>
        <w:tcPr>
          <w:tcW w:w="4110" w:type="dxa"/>
          <w:vAlign w:val="center"/>
        </w:tcPr>
        <w:p w14:paraId="2BE923B5" w14:textId="2B2D8305" w:rsidR="005C200E" w:rsidRPr="00776883" w:rsidRDefault="00AE3A23" w:rsidP="003B3598">
          <w:pPr>
            <w:pStyle w:val="Header"/>
            <w:jc w:val="center"/>
            <w:rPr>
              <w:b/>
              <w:sz w:val="28"/>
              <w:szCs w:val="28"/>
            </w:rPr>
          </w:pPr>
          <w:sdt>
            <w:sdtPr>
              <w:rPr>
                <w:b/>
                <w:sz w:val="28"/>
                <w:szCs w:val="28"/>
              </w:rPr>
              <w:alias w:val="Doc ID"/>
              <w:tag w:val="Doc_x0020_ID"/>
              <w:id w:val="-151989692"/>
              <w:dataBinding w:prefixMappings="xmlns:ns0='http://schemas.microsoft.com/office/2006/metadata/properties' xmlns:ns1='http://www.w3.org/2001/XMLSchema-instance' xmlns:ns2='http://schemas.microsoft.com/office/infopath/2007/PartnerControls' xmlns:ns3='363623c2-7c78-4c15-b3c3-186193bc2e73' xmlns:ns4='e8683bde-2171-4410-93f9-b5cb9bdfb642' " w:xpath="/ns0:properties[1]/documentManagement[1]/ns3:Doc_x0020_ID[1]" w:storeItemID="{68D5765D-C0C4-474B-9620-A0335157F5EC}"/>
              <w:text/>
            </w:sdtPr>
            <w:sdtEndPr/>
            <w:sdtContent>
              <w:r w:rsidR="005C200E">
                <w:rPr>
                  <w:b/>
                  <w:sz w:val="28"/>
                  <w:szCs w:val="28"/>
                </w:rPr>
                <w:t>FM0295</w:t>
              </w:r>
            </w:sdtContent>
          </w:sdt>
          <w:r w:rsidR="005C200E">
            <w:rPr>
              <w:b/>
              <w:sz w:val="28"/>
              <w:szCs w:val="28"/>
            </w:rPr>
            <w:t xml:space="preserve"> </w:t>
          </w:r>
          <w:sdt>
            <w:sdtPr>
              <w:rPr>
                <w:b/>
                <w:sz w:val="28"/>
                <w:szCs w:val="28"/>
              </w:rPr>
              <w:alias w:val="Title"/>
              <w:tag w:val=""/>
              <w:id w:val="-1787877968"/>
              <w:dataBinding w:prefixMappings="xmlns:ns0='http://purl.org/dc/elements/1.1/' xmlns:ns1='http://schemas.openxmlformats.org/package/2006/metadata/core-properties' " w:xpath="/ns1:coreProperties[1]/ns0:title[1]" w:storeItemID="{6C3C8BC8-F283-45AE-878A-BAB7291924A1}"/>
              <w:text/>
            </w:sdtPr>
            <w:sdtEndPr/>
            <w:sdtContent>
              <w:r w:rsidR="005C200E">
                <w:rPr>
                  <w:b/>
                  <w:sz w:val="28"/>
                  <w:szCs w:val="28"/>
                </w:rPr>
                <w:t>Site Induction Booking Form</w:t>
              </w:r>
            </w:sdtContent>
          </w:sdt>
        </w:p>
      </w:tc>
      <w:tc>
        <w:tcPr>
          <w:tcW w:w="2664" w:type="dxa"/>
          <w:vAlign w:val="center"/>
        </w:tcPr>
        <w:p w14:paraId="2A0B8E94" w14:textId="77777777" w:rsidR="005C200E" w:rsidRPr="00F94F0E" w:rsidRDefault="005C200E" w:rsidP="003B3598">
          <w:pPr>
            <w:pStyle w:val="Header"/>
            <w:jc w:val="right"/>
            <w:rPr>
              <w:noProof/>
              <w:sz w:val="16"/>
              <w:szCs w:val="16"/>
            </w:rPr>
          </w:pPr>
          <w:r w:rsidRPr="00F94F0E">
            <w:rPr>
              <w:sz w:val="16"/>
              <w:szCs w:val="16"/>
            </w:rPr>
            <w:t xml:space="preserve">Page </w:t>
          </w:r>
          <w:r w:rsidRPr="00F94F0E">
            <w:rPr>
              <w:sz w:val="16"/>
              <w:szCs w:val="16"/>
            </w:rPr>
            <w:fldChar w:fldCharType="begin"/>
          </w:r>
          <w:r w:rsidRPr="00F94F0E">
            <w:rPr>
              <w:sz w:val="16"/>
              <w:szCs w:val="16"/>
            </w:rPr>
            <w:instrText xml:space="preserve"> PAGE  \* Arabic  \* MERGEFORMAT </w:instrText>
          </w:r>
          <w:r w:rsidRPr="00F94F0E">
            <w:rPr>
              <w:sz w:val="16"/>
              <w:szCs w:val="16"/>
            </w:rPr>
            <w:fldChar w:fldCharType="separate"/>
          </w:r>
          <w:r>
            <w:rPr>
              <w:noProof/>
              <w:sz w:val="16"/>
              <w:szCs w:val="16"/>
            </w:rPr>
            <w:t>1</w:t>
          </w:r>
          <w:r w:rsidRPr="00F94F0E">
            <w:rPr>
              <w:sz w:val="16"/>
              <w:szCs w:val="16"/>
            </w:rPr>
            <w:fldChar w:fldCharType="end"/>
          </w:r>
          <w:r w:rsidRPr="00F94F0E">
            <w:rPr>
              <w:sz w:val="16"/>
              <w:szCs w:val="16"/>
            </w:rPr>
            <w:t xml:space="preserve"> of </w:t>
          </w:r>
          <w:r w:rsidRPr="00F94F0E">
            <w:rPr>
              <w:sz w:val="16"/>
              <w:szCs w:val="16"/>
            </w:rPr>
            <w:fldChar w:fldCharType="begin"/>
          </w:r>
          <w:r w:rsidRPr="00F94F0E">
            <w:rPr>
              <w:sz w:val="16"/>
              <w:szCs w:val="16"/>
            </w:rPr>
            <w:instrText xml:space="preserve"> NUMPAGES  \* Arabic  \* MERGEFORMAT </w:instrText>
          </w:r>
          <w:r w:rsidRPr="00F94F0E">
            <w:rPr>
              <w:sz w:val="16"/>
              <w:szCs w:val="16"/>
            </w:rPr>
            <w:fldChar w:fldCharType="separate"/>
          </w:r>
          <w:r>
            <w:rPr>
              <w:noProof/>
              <w:sz w:val="16"/>
              <w:szCs w:val="16"/>
            </w:rPr>
            <w:t>3</w:t>
          </w:r>
          <w:r w:rsidRPr="00F94F0E">
            <w:rPr>
              <w:noProof/>
              <w:sz w:val="16"/>
              <w:szCs w:val="16"/>
            </w:rPr>
            <w:fldChar w:fldCharType="end"/>
          </w:r>
        </w:p>
        <w:p w14:paraId="1869839B" w14:textId="04B895C7" w:rsidR="005C200E" w:rsidRPr="00F94F0E" w:rsidRDefault="005C200E" w:rsidP="003B3598">
          <w:pPr>
            <w:pStyle w:val="Header"/>
            <w:jc w:val="right"/>
            <w:rPr>
              <w:noProof/>
              <w:sz w:val="16"/>
              <w:szCs w:val="16"/>
            </w:rPr>
          </w:pPr>
          <w:r>
            <w:rPr>
              <w:noProof/>
              <w:sz w:val="16"/>
              <w:szCs w:val="16"/>
            </w:rPr>
            <w:t xml:space="preserve">Rev </w:t>
          </w:r>
          <w:sdt>
            <w:sdtPr>
              <w:rPr>
                <w:noProof/>
                <w:sz w:val="16"/>
                <w:szCs w:val="16"/>
              </w:rPr>
              <w:alias w:val="Label"/>
              <w:tag w:val="DLCPolicyLabelValue"/>
              <w:id w:val="-498264536"/>
              <w:lock w:val="contentLocked"/>
              <w:dataBinding w:prefixMappings="xmlns:ns0='http://schemas.microsoft.com/office/2006/metadata/properties' xmlns:ns1='http://www.w3.org/2001/XMLSchema-instance' xmlns:ns2='http://schemas.microsoft.com/office/infopath/2007/PartnerControls' xmlns:ns3='363623c2-7c78-4c15-b3c3-186193bc2e73' xmlns:ns4='e8683bde-2171-4410-93f9-b5cb9bdfb642' " w:xpath="/ns0:properties[1]/documentManagement[1]/ns4:DLCPolicyLabelValue[1]" w:storeItemID="{68D5765D-C0C4-474B-9620-A0335157F5EC}"/>
              <w:text w:multiLine="1"/>
            </w:sdtPr>
            <w:sdtEndPr/>
            <w:sdtContent>
              <w:r w:rsidR="00AE3A23">
                <w:rPr>
                  <w:noProof/>
                  <w:sz w:val="16"/>
                  <w:szCs w:val="16"/>
                </w:rPr>
                <w:t>18.0</w:t>
              </w:r>
            </w:sdtContent>
          </w:sdt>
          <w:r>
            <w:rPr>
              <w:noProof/>
              <w:sz w:val="16"/>
              <w:szCs w:val="16"/>
            </w:rPr>
            <w:t xml:space="preserve"> : </w:t>
          </w:r>
          <w:sdt>
            <w:sdtPr>
              <w:rPr>
                <w:noProof/>
                <w:sz w:val="16"/>
                <w:szCs w:val="16"/>
              </w:rPr>
              <w:alias w:val="Date Issued"/>
              <w:tag w:val="Date_x0020_Issued"/>
              <w:id w:val="-1847018122"/>
              <w:dataBinding w:prefixMappings="xmlns:ns0='http://schemas.microsoft.com/office/2006/metadata/properties' xmlns:ns1='http://www.w3.org/2001/XMLSchema-instance' xmlns:ns2='http://schemas.microsoft.com/office/infopath/2007/PartnerControls' xmlns:ns3='363623c2-7c78-4c15-b3c3-186193bc2e73' xmlns:ns4='e8683bde-2171-4410-93f9-b5cb9bdfb642' " w:xpath="/ns0:properties[1]/documentManagement[1]/ns3:Date_x0020_Issued[1]" w:storeItemID="{68D5765D-C0C4-474B-9620-A0335157F5EC}"/>
              <w:date w:fullDate="2022-02-24T00:00:00Z">
                <w:dateFormat w:val="d/MM/yyyy"/>
                <w:lid w:val="en-AU"/>
                <w:storeMappedDataAs w:val="dateTime"/>
                <w:calendar w:val="gregorian"/>
              </w:date>
            </w:sdtPr>
            <w:sdtEndPr/>
            <w:sdtContent>
              <w:r w:rsidR="00AE3A23">
                <w:rPr>
                  <w:noProof/>
                  <w:sz w:val="16"/>
                  <w:szCs w:val="16"/>
                </w:rPr>
                <w:t>24/02/2022</w:t>
              </w:r>
            </w:sdtContent>
          </w:sdt>
        </w:p>
        <w:p w14:paraId="22EAA1DC" w14:textId="13A82BF6" w:rsidR="005C200E" w:rsidRDefault="005C200E" w:rsidP="003B3598">
          <w:pPr>
            <w:pStyle w:val="Header"/>
            <w:jc w:val="right"/>
            <w:rPr>
              <w:noProof/>
            </w:rPr>
          </w:pPr>
          <w:r>
            <w:rPr>
              <w:noProof/>
              <w:sz w:val="16"/>
              <w:szCs w:val="16"/>
            </w:rPr>
            <w:t xml:space="preserve">Owner: </w:t>
          </w:r>
          <w:sdt>
            <w:sdtPr>
              <w:rPr>
                <w:noProof/>
                <w:sz w:val="16"/>
                <w:szCs w:val="16"/>
              </w:rPr>
              <w:alias w:val="Owner"/>
              <w:tag w:val="Owner"/>
              <w:id w:val="-1000193496"/>
              <w:lock w:val="contentLocked"/>
              <w:dataBinding w:prefixMappings="xmlns:ns0='http://schemas.microsoft.com/office/2006/metadata/properties' xmlns:ns1='http://www.w3.org/2001/XMLSchema-instance' xmlns:ns2='http://schemas.microsoft.com/office/infopath/2007/PartnerControls' xmlns:ns3='363623c2-7c78-4c15-b3c3-186193bc2e73' xmlns:ns4='e8683bde-2171-4410-93f9-b5cb9bdfb642' " w:xpath="/ns0:properties[1]/documentManagement[1]/ns3:Owner[1]/ns3:UserInfo[1]/ns3:DisplayName[1]" w:storeItemID="{68D5765D-C0C4-474B-9620-A0335157F5EC}"/>
              <w:text/>
            </w:sdtPr>
            <w:sdtEndPr/>
            <w:sdtContent>
              <w:r>
                <w:rPr>
                  <w:noProof/>
                  <w:sz w:val="16"/>
                  <w:szCs w:val="16"/>
                </w:rPr>
                <w:t>Mgr PPL &amp; CTR</w:t>
              </w:r>
            </w:sdtContent>
          </w:sdt>
        </w:p>
        <w:p w14:paraId="1E503284" w14:textId="77777777" w:rsidR="005C200E" w:rsidRPr="00F94F0E" w:rsidRDefault="005C200E" w:rsidP="003B3598">
          <w:pPr>
            <w:pStyle w:val="Header"/>
            <w:jc w:val="right"/>
            <w:rPr>
              <w:sz w:val="16"/>
              <w:szCs w:val="16"/>
            </w:rPr>
          </w:pPr>
          <w:r w:rsidRPr="00F94F0E">
            <w:rPr>
              <w:noProof/>
              <w:sz w:val="16"/>
              <w:szCs w:val="16"/>
            </w:rPr>
            <w:t>Controlled</w:t>
          </w:r>
        </w:p>
        <w:p w14:paraId="05AEB145" w14:textId="77777777" w:rsidR="005C200E" w:rsidRPr="006125AB" w:rsidRDefault="005C200E" w:rsidP="003B3598">
          <w:pPr>
            <w:pStyle w:val="Header"/>
            <w:jc w:val="right"/>
            <w:rPr>
              <w:sz w:val="16"/>
              <w:szCs w:val="16"/>
            </w:rPr>
          </w:pPr>
        </w:p>
      </w:tc>
    </w:tr>
  </w:tbl>
  <w:p w14:paraId="43998AD4" w14:textId="77777777" w:rsidR="008A78CC" w:rsidRPr="005C200E" w:rsidRDefault="00AE3A23" w:rsidP="005C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4B8EB1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654ADD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7CC833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91C93C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E11051"/>
    <w:multiLevelType w:val="hybridMultilevel"/>
    <w:tmpl w:val="06CCFC88"/>
    <w:lvl w:ilvl="0" w:tplc="2A78CC8C">
      <w:start w:val="1"/>
      <w:numFmt w:val="lowerRoman"/>
      <w:pStyle w:val="Numeral3"/>
      <w:lvlText w:val="%1."/>
      <w:lvlJc w:val="right"/>
      <w:pPr>
        <w:ind w:left="3697" w:hanging="360"/>
      </w:pPr>
    </w:lvl>
    <w:lvl w:ilvl="1" w:tplc="92B48064" w:tentative="1">
      <w:start w:val="1"/>
      <w:numFmt w:val="lowerLetter"/>
      <w:lvlText w:val="%2."/>
      <w:lvlJc w:val="left"/>
      <w:pPr>
        <w:ind w:left="4417" w:hanging="360"/>
      </w:pPr>
    </w:lvl>
    <w:lvl w:ilvl="2" w:tplc="F064BD72" w:tentative="1">
      <w:start w:val="1"/>
      <w:numFmt w:val="lowerRoman"/>
      <w:lvlText w:val="%3."/>
      <w:lvlJc w:val="right"/>
      <w:pPr>
        <w:ind w:left="5137" w:hanging="180"/>
      </w:pPr>
    </w:lvl>
    <w:lvl w:ilvl="3" w:tplc="504E35F8" w:tentative="1">
      <w:start w:val="1"/>
      <w:numFmt w:val="decimal"/>
      <w:lvlText w:val="%4."/>
      <w:lvlJc w:val="left"/>
      <w:pPr>
        <w:ind w:left="5857" w:hanging="360"/>
      </w:pPr>
    </w:lvl>
    <w:lvl w:ilvl="4" w:tplc="C4D6F9D0" w:tentative="1">
      <w:start w:val="1"/>
      <w:numFmt w:val="lowerLetter"/>
      <w:lvlText w:val="%5."/>
      <w:lvlJc w:val="left"/>
      <w:pPr>
        <w:ind w:left="6577" w:hanging="360"/>
      </w:pPr>
    </w:lvl>
    <w:lvl w:ilvl="5" w:tplc="4CB04F86" w:tentative="1">
      <w:start w:val="1"/>
      <w:numFmt w:val="lowerRoman"/>
      <w:lvlText w:val="%6."/>
      <w:lvlJc w:val="right"/>
      <w:pPr>
        <w:ind w:left="7297" w:hanging="180"/>
      </w:pPr>
    </w:lvl>
    <w:lvl w:ilvl="6" w:tplc="3E1E4EE2" w:tentative="1">
      <w:start w:val="1"/>
      <w:numFmt w:val="decimal"/>
      <w:lvlText w:val="%7."/>
      <w:lvlJc w:val="left"/>
      <w:pPr>
        <w:ind w:left="8017" w:hanging="360"/>
      </w:pPr>
    </w:lvl>
    <w:lvl w:ilvl="7" w:tplc="C7B88EC4" w:tentative="1">
      <w:start w:val="1"/>
      <w:numFmt w:val="lowerLetter"/>
      <w:lvlText w:val="%8."/>
      <w:lvlJc w:val="left"/>
      <w:pPr>
        <w:ind w:left="8737" w:hanging="360"/>
      </w:pPr>
    </w:lvl>
    <w:lvl w:ilvl="8" w:tplc="7CB2348A" w:tentative="1">
      <w:start w:val="1"/>
      <w:numFmt w:val="lowerRoman"/>
      <w:lvlText w:val="%9."/>
      <w:lvlJc w:val="right"/>
      <w:pPr>
        <w:ind w:left="9457" w:hanging="180"/>
      </w:pPr>
    </w:lvl>
  </w:abstractNum>
  <w:abstractNum w:abstractNumId="5" w15:restartNumberingAfterBreak="0">
    <w:nsid w:val="06F50D8D"/>
    <w:multiLevelType w:val="hybridMultilevel"/>
    <w:tmpl w:val="2BC0CAC6"/>
    <w:lvl w:ilvl="0" w:tplc="8D940060">
      <w:start w:val="1"/>
      <w:numFmt w:val="lowerRoman"/>
      <w:pStyle w:val="Numeral4"/>
      <w:lvlText w:val="%1."/>
      <w:lvlJc w:val="right"/>
      <w:pPr>
        <w:ind w:left="4548" w:hanging="360"/>
      </w:pPr>
    </w:lvl>
    <w:lvl w:ilvl="1" w:tplc="D550D788" w:tentative="1">
      <w:start w:val="1"/>
      <w:numFmt w:val="lowerLetter"/>
      <w:lvlText w:val="%2."/>
      <w:lvlJc w:val="left"/>
      <w:pPr>
        <w:ind w:left="5268" w:hanging="360"/>
      </w:pPr>
    </w:lvl>
    <w:lvl w:ilvl="2" w:tplc="FE1C0190" w:tentative="1">
      <w:start w:val="1"/>
      <w:numFmt w:val="lowerRoman"/>
      <w:lvlText w:val="%3."/>
      <w:lvlJc w:val="right"/>
      <w:pPr>
        <w:ind w:left="5988" w:hanging="180"/>
      </w:pPr>
    </w:lvl>
    <w:lvl w:ilvl="3" w:tplc="63784962" w:tentative="1">
      <w:start w:val="1"/>
      <w:numFmt w:val="decimal"/>
      <w:lvlText w:val="%4."/>
      <w:lvlJc w:val="left"/>
      <w:pPr>
        <w:ind w:left="6708" w:hanging="360"/>
      </w:pPr>
    </w:lvl>
    <w:lvl w:ilvl="4" w:tplc="9CAE493E" w:tentative="1">
      <w:start w:val="1"/>
      <w:numFmt w:val="lowerLetter"/>
      <w:lvlText w:val="%5."/>
      <w:lvlJc w:val="left"/>
      <w:pPr>
        <w:ind w:left="7428" w:hanging="360"/>
      </w:pPr>
    </w:lvl>
    <w:lvl w:ilvl="5" w:tplc="59A481D4" w:tentative="1">
      <w:start w:val="1"/>
      <w:numFmt w:val="lowerRoman"/>
      <w:lvlText w:val="%6."/>
      <w:lvlJc w:val="right"/>
      <w:pPr>
        <w:ind w:left="8148" w:hanging="180"/>
      </w:pPr>
    </w:lvl>
    <w:lvl w:ilvl="6" w:tplc="43CEBF14" w:tentative="1">
      <w:start w:val="1"/>
      <w:numFmt w:val="decimal"/>
      <w:lvlText w:val="%7."/>
      <w:lvlJc w:val="left"/>
      <w:pPr>
        <w:ind w:left="8868" w:hanging="360"/>
      </w:pPr>
    </w:lvl>
    <w:lvl w:ilvl="7" w:tplc="D1C05E36" w:tentative="1">
      <w:start w:val="1"/>
      <w:numFmt w:val="lowerLetter"/>
      <w:lvlText w:val="%8."/>
      <w:lvlJc w:val="left"/>
      <w:pPr>
        <w:ind w:left="9588" w:hanging="360"/>
      </w:pPr>
    </w:lvl>
    <w:lvl w:ilvl="8" w:tplc="9356CD0C" w:tentative="1">
      <w:start w:val="1"/>
      <w:numFmt w:val="lowerRoman"/>
      <w:lvlText w:val="%9."/>
      <w:lvlJc w:val="right"/>
      <w:pPr>
        <w:ind w:left="10308" w:hanging="180"/>
      </w:pPr>
    </w:lvl>
  </w:abstractNum>
  <w:abstractNum w:abstractNumId="6" w15:restartNumberingAfterBreak="0">
    <w:nsid w:val="08F14344"/>
    <w:multiLevelType w:val="multilevel"/>
    <w:tmpl w:val="6FA23410"/>
    <w:lvl w:ilvl="0">
      <w:start w:val="1"/>
      <w:numFmt w:val="decimal"/>
      <w:lvlText w:val="%1."/>
      <w:lvlJc w:val="left"/>
      <w:pPr>
        <w:ind w:left="720" w:hanging="360"/>
      </w:pPr>
    </w:lvl>
    <w:lvl w:ilvl="1">
      <w:start w:val="1"/>
      <w:numFmt w:val="decimal"/>
      <w:isLgl/>
      <w:lvlText w:val="%1.%2"/>
      <w:lvlJc w:val="left"/>
      <w:pPr>
        <w:ind w:left="1539" w:hanging="735"/>
      </w:pPr>
      <w:rPr>
        <w:rFonts w:hint="default"/>
      </w:rPr>
    </w:lvl>
    <w:lvl w:ilvl="2">
      <w:start w:val="1"/>
      <w:numFmt w:val="decimal"/>
      <w:isLgl/>
      <w:lvlText w:val="%1.%2.%3"/>
      <w:lvlJc w:val="left"/>
      <w:pPr>
        <w:ind w:left="1983" w:hanging="735"/>
      </w:pPr>
      <w:rPr>
        <w:rFonts w:hint="default"/>
      </w:rPr>
    </w:lvl>
    <w:lvl w:ilvl="3">
      <w:start w:val="1"/>
      <w:numFmt w:val="decimal"/>
      <w:isLgl/>
      <w:lvlText w:val="%1.%2.%3.%4"/>
      <w:lvlJc w:val="left"/>
      <w:pPr>
        <w:ind w:left="2427" w:hanging="735"/>
      </w:pPr>
      <w:rPr>
        <w:rFonts w:hint="default"/>
      </w:rPr>
    </w:lvl>
    <w:lvl w:ilvl="4">
      <w:start w:val="1"/>
      <w:numFmt w:val="decimal"/>
      <w:isLgl/>
      <w:lvlText w:val="%1.%2.%3.%4.%5"/>
      <w:lvlJc w:val="left"/>
      <w:pPr>
        <w:ind w:left="3216"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464" w:hanging="1440"/>
      </w:pPr>
      <w:rPr>
        <w:rFonts w:hint="default"/>
      </w:rPr>
    </w:lvl>
    <w:lvl w:ilvl="7">
      <w:start w:val="1"/>
      <w:numFmt w:val="decimal"/>
      <w:isLgl/>
      <w:lvlText w:val="%1.%2.%3.%4.%5.%6.%7.%8"/>
      <w:lvlJc w:val="left"/>
      <w:pPr>
        <w:ind w:left="4908" w:hanging="1440"/>
      </w:pPr>
      <w:rPr>
        <w:rFonts w:hint="default"/>
      </w:rPr>
    </w:lvl>
    <w:lvl w:ilvl="8">
      <w:start w:val="1"/>
      <w:numFmt w:val="decimal"/>
      <w:isLgl/>
      <w:lvlText w:val="%1.%2.%3.%4.%5.%6.%7.%8.%9"/>
      <w:lvlJc w:val="left"/>
      <w:pPr>
        <w:ind w:left="5712" w:hanging="1800"/>
      </w:pPr>
      <w:rPr>
        <w:rFonts w:hint="default"/>
      </w:rPr>
    </w:lvl>
  </w:abstractNum>
  <w:abstractNum w:abstractNumId="7" w15:restartNumberingAfterBreak="0">
    <w:nsid w:val="1AA02DA4"/>
    <w:multiLevelType w:val="hybridMultilevel"/>
    <w:tmpl w:val="76DEA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575E06"/>
    <w:multiLevelType w:val="hybridMultilevel"/>
    <w:tmpl w:val="CC709B20"/>
    <w:lvl w:ilvl="0" w:tplc="AB883330">
      <w:start w:val="1"/>
      <w:numFmt w:val="bullet"/>
      <w:lvlText w:val=""/>
      <w:lvlJc w:val="left"/>
      <w:pPr>
        <w:tabs>
          <w:tab w:val="num" w:pos="360"/>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25ED3"/>
    <w:multiLevelType w:val="hybridMultilevel"/>
    <w:tmpl w:val="05281F84"/>
    <w:lvl w:ilvl="0" w:tplc="AB883330">
      <w:start w:val="1"/>
      <w:numFmt w:val="bullet"/>
      <w:lvlText w:val=""/>
      <w:lvlJc w:val="left"/>
      <w:pPr>
        <w:tabs>
          <w:tab w:val="num" w:pos="0"/>
        </w:tabs>
        <w:ind w:left="-76" w:hanging="284"/>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4032EB"/>
    <w:multiLevelType w:val="hybridMultilevel"/>
    <w:tmpl w:val="6298C334"/>
    <w:lvl w:ilvl="0" w:tplc="04090001">
      <w:start w:val="1"/>
      <w:numFmt w:val="bullet"/>
      <w:lvlText w:val=""/>
      <w:lvlJc w:val="left"/>
      <w:pPr>
        <w:tabs>
          <w:tab w:val="num" w:pos="3"/>
        </w:tabs>
        <w:ind w:left="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11" w15:restartNumberingAfterBreak="0">
    <w:nsid w:val="2982132A"/>
    <w:multiLevelType w:val="hybridMultilevel"/>
    <w:tmpl w:val="C72C9A64"/>
    <w:lvl w:ilvl="0" w:tplc="5FF48AD4">
      <w:start w:val="1"/>
      <w:numFmt w:val="bullet"/>
      <w:lvlText w:val=""/>
      <w:lvlJc w:val="left"/>
      <w:pPr>
        <w:ind w:left="4972" w:hanging="360"/>
      </w:pPr>
      <w:rPr>
        <w:rFonts w:ascii="Symbol" w:hAnsi="Symbol" w:hint="default"/>
      </w:rPr>
    </w:lvl>
    <w:lvl w:ilvl="1" w:tplc="0C090019" w:tentative="1">
      <w:start w:val="1"/>
      <w:numFmt w:val="bullet"/>
      <w:lvlText w:val="o"/>
      <w:lvlJc w:val="left"/>
      <w:pPr>
        <w:ind w:left="5692" w:hanging="360"/>
      </w:pPr>
      <w:rPr>
        <w:rFonts w:ascii="Courier New" w:hAnsi="Courier New" w:cs="Courier New" w:hint="default"/>
      </w:rPr>
    </w:lvl>
    <w:lvl w:ilvl="2" w:tplc="0C09001B" w:tentative="1">
      <w:start w:val="1"/>
      <w:numFmt w:val="bullet"/>
      <w:lvlText w:val=""/>
      <w:lvlJc w:val="left"/>
      <w:pPr>
        <w:ind w:left="6412" w:hanging="360"/>
      </w:pPr>
      <w:rPr>
        <w:rFonts w:ascii="Wingdings" w:hAnsi="Wingdings" w:hint="default"/>
      </w:rPr>
    </w:lvl>
    <w:lvl w:ilvl="3" w:tplc="0C09000F" w:tentative="1">
      <w:start w:val="1"/>
      <w:numFmt w:val="bullet"/>
      <w:lvlText w:val=""/>
      <w:lvlJc w:val="left"/>
      <w:pPr>
        <w:ind w:left="7132" w:hanging="360"/>
      </w:pPr>
      <w:rPr>
        <w:rFonts w:ascii="Symbol" w:hAnsi="Symbol" w:hint="default"/>
      </w:rPr>
    </w:lvl>
    <w:lvl w:ilvl="4" w:tplc="0C090019" w:tentative="1">
      <w:start w:val="1"/>
      <w:numFmt w:val="bullet"/>
      <w:lvlText w:val="o"/>
      <w:lvlJc w:val="left"/>
      <w:pPr>
        <w:ind w:left="7852" w:hanging="360"/>
      </w:pPr>
      <w:rPr>
        <w:rFonts w:ascii="Courier New" w:hAnsi="Courier New" w:cs="Courier New" w:hint="default"/>
      </w:rPr>
    </w:lvl>
    <w:lvl w:ilvl="5" w:tplc="0C09001B" w:tentative="1">
      <w:start w:val="1"/>
      <w:numFmt w:val="bullet"/>
      <w:lvlText w:val=""/>
      <w:lvlJc w:val="left"/>
      <w:pPr>
        <w:ind w:left="8572" w:hanging="360"/>
      </w:pPr>
      <w:rPr>
        <w:rFonts w:ascii="Wingdings" w:hAnsi="Wingdings" w:hint="default"/>
      </w:rPr>
    </w:lvl>
    <w:lvl w:ilvl="6" w:tplc="0C09000F" w:tentative="1">
      <w:start w:val="1"/>
      <w:numFmt w:val="bullet"/>
      <w:lvlText w:val=""/>
      <w:lvlJc w:val="left"/>
      <w:pPr>
        <w:ind w:left="9292" w:hanging="360"/>
      </w:pPr>
      <w:rPr>
        <w:rFonts w:ascii="Symbol" w:hAnsi="Symbol" w:hint="default"/>
      </w:rPr>
    </w:lvl>
    <w:lvl w:ilvl="7" w:tplc="0C090019" w:tentative="1">
      <w:start w:val="1"/>
      <w:numFmt w:val="bullet"/>
      <w:lvlText w:val="o"/>
      <w:lvlJc w:val="left"/>
      <w:pPr>
        <w:ind w:left="10012" w:hanging="360"/>
      </w:pPr>
      <w:rPr>
        <w:rFonts w:ascii="Courier New" w:hAnsi="Courier New" w:cs="Courier New" w:hint="default"/>
      </w:rPr>
    </w:lvl>
    <w:lvl w:ilvl="8" w:tplc="0C09001B" w:tentative="1">
      <w:start w:val="1"/>
      <w:numFmt w:val="bullet"/>
      <w:lvlText w:val=""/>
      <w:lvlJc w:val="left"/>
      <w:pPr>
        <w:ind w:left="10732" w:hanging="360"/>
      </w:pPr>
      <w:rPr>
        <w:rFonts w:ascii="Wingdings" w:hAnsi="Wingdings" w:hint="default"/>
      </w:rPr>
    </w:lvl>
  </w:abstractNum>
  <w:abstractNum w:abstractNumId="12" w15:restartNumberingAfterBreak="0">
    <w:nsid w:val="29CD6610"/>
    <w:multiLevelType w:val="hybridMultilevel"/>
    <w:tmpl w:val="2E0001AC"/>
    <w:lvl w:ilvl="0" w:tplc="619AAA4A">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2C4E7488"/>
    <w:multiLevelType w:val="hybridMultilevel"/>
    <w:tmpl w:val="AD40E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40449"/>
    <w:multiLevelType w:val="multilevel"/>
    <w:tmpl w:val="967A561A"/>
    <w:lvl w:ilvl="0">
      <w:start w:val="1"/>
      <w:numFmt w:val="decimal"/>
      <w:pStyle w:val="Heading1"/>
      <w:lvlText w:val="%1."/>
      <w:lvlJc w:val="left"/>
      <w:pPr>
        <w:ind w:left="360" w:hanging="360"/>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9CA3817"/>
    <w:multiLevelType w:val="hybridMultilevel"/>
    <w:tmpl w:val="2B90888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10D4A9D"/>
    <w:multiLevelType w:val="hybridMultilevel"/>
    <w:tmpl w:val="7DC6B4DA"/>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2420AD"/>
    <w:multiLevelType w:val="hybridMultilevel"/>
    <w:tmpl w:val="A79A2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1A619D"/>
    <w:multiLevelType w:val="hybridMultilevel"/>
    <w:tmpl w:val="198EC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1B1119"/>
    <w:multiLevelType w:val="hybridMultilevel"/>
    <w:tmpl w:val="60889B90"/>
    <w:lvl w:ilvl="0" w:tplc="0B5E8542">
      <w:start w:val="1"/>
      <w:numFmt w:val="decimal"/>
      <w:lvlText w:val="5.1.1.%1."/>
      <w:lvlJc w:val="left"/>
      <w:pPr>
        <w:ind w:left="241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C0A6586"/>
    <w:multiLevelType w:val="hybridMultilevel"/>
    <w:tmpl w:val="1B062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D553CF"/>
    <w:multiLevelType w:val="hybridMultilevel"/>
    <w:tmpl w:val="F42241DA"/>
    <w:lvl w:ilvl="0" w:tplc="6FA44274">
      <w:start w:val="1"/>
      <w:numFmt w:val="decimal"/>
      <w:lvlText w:val="5.1.1.%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2" w15:restartNumberingAfterBreak="0">
    <w:nsid w:val="525F4AB6"/>
    <w:multiLevelType w:val="multilevel"/>
    <w:tmpl w:val="7DC6B4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A36020"/>
    <w:multiLevelType w:val="hybridMultilevel"/>
    <w:tmpl w:val="BF8C1814"/>
    <w:lvl w:ilvl="0" w:tplc="C81EAB78">
      <w:start w:val="1"/>
      <w:numFmt w:val="bullet"/>
      <w:pStyle w:val="ListBullet2-SecondTierStylesFormatting"/>
      <w:lvlText w:val="o"/>
      <w:lvlJc w:val="left"/>
      <w:pPr>
        <w:ind w:left="2174" w:hanging="360"/>
      </w:pPr>
      <w:rPr>
        <w:rFonts w:ascii="Courier New" w:hAnsi="Courier New" w:cs="Courier New" w:hint="default"/>
      </w:rPr>
    </w:lvl>
    <w:lvl w:ilvl="1" w:tplc="0C090003" w:tentative="1">
      <w:start w:val="1"/>
      <w:numFmt w:val="bullet"/>
      <w:lvlText w:val="o"/>
      <w:lvlJc w:val="left"/>
      <w:pPr>
        <w:ind w:left="3283" w:hanging="360"/>
      </w:pPr>
      <w:rPr>
        <w:rFonts w:ascii="Courier New" w:hAnsi="Courier New" w:cs="Courier New" w:hint="default"/>
      </w:rPr>
    </w:lvl>
    <w:lvl w:ilvl="2" w:tplc="0C090005" w:tentative="1">
      <w:start w:val="1"/>
      <w:numFmt w:val="bullet"/>
      <w:lvlText w:val=""/>
      <w:lvlJc w:val="left"/>
      <w:pPr>
        <w:ind w:left="4003" w:hanging="360"/>
      </w:pPr>
      <w:rPr>
        <w:rFonts w:ascii="Wingdings" w:hAnsi="Wingdings" w:hint="default"/>
      </w:rPr>
    </w:lvl>
    <w:lvl w:ilvl="3" w:tplc="0C090001" w:tentative="1">
      <w:start w:val="1"/>
      <w:numFmt w:val="bullet"/>
      <w:lvlText w:val=""/>
      <w:lvlJc w:val="left"/>
      <w:pPr>
        <w:ind w:left="4723" w:hanging="360"/>
      </w:pPr>
      <w:rPr>
        <w:rFonts w:ascii="Symbol" w:hAnsi="Symbol" w:hint="default"/>
      </w:rPr>
    </w:lvl>
    <w:lvl w:ilvl="4" w:tplc="0C090003" w:tentative="1">
      <w:start w:val="1"/>
      <w:numFmt w:val="bullet"/>
      <w:lvlText w:val="o"/>
      <w:lvlJc w:val="left"/>
      <w:pPr>
        <w:ind w:left="5443" w:hanging="360"/>
      </w:pPr>
      <w:rPr>
        <w:rFonts w:ascii="Courier New" w:hAnsi="Courier New" w:cs="Courier New" w:hint="default"/>
      </w:rPr>
    </w:lvl>
    <w:lvl w:ilvl="5" w:tplc="0C090005" w:tentative="1">
      <w:start w:val="1"/>
      <w:numFmt w:val="bullet"/>
      <w:lvlText w:val=""/>
      <w:lvlJc w:val="left"/>
      <w:pPr>
        <w:ind w:left="6163" w:hanging="360"/>
      </w:pPr>
      <w:rPr>
        <w:rFonts w:ascii="Wingdings" w:hAnsi="Wingdings" w:hint="default"/>
      </w:rPr>
    </w:lvl>
    <w:lvl w:ilvl="6" w:tplc="0C090001" w:tentative="1">
      <w:start w:val="1"/>
      <w:numFmt w:val="bullet"/>
      <w:lvlText w:val=""/>
      <w:lvlJc w:val="left"/>
      <w:pPr>
        <w:ind w:left="6883" w:hanging="360"/>
      </w:pPr>
      <w:rPr>
        <w:rFonts w:ascii="Symbol" w:hAnsi="Symbol" w:hint="default"/>
      </w:rPr>
    </w:lvl>
    <w:lvl w:ilvl="7" w:tplc="0C090003" w:tentative="1">
      <w:start w:val="1"/>
      <w:numFmt w:val="bullet"/>
      <w:lvlText w:val="o"/>
      <w:lvlJc w:val="left"/>
      <w:pPr>
        <w:ind w:left="7603" w:hanging="360"/>
      </w:pPr>
      <w:rPr>
        <w:rFonts w:ascii="Courier New" w:hAnsi="Courier New" w:cs="Courier New" w:hint="default"/>
      </w:rPr>
    </w:lvl>
    <w:lvl w:ilvl="8" w:tplc="0C090005" w:tentative="1">
      <w:start w:val="1"/>
      <w:numFmt w:val="bullet"/>
      <w:lvlText w:val=""/>
      <w:lvlJc w:val="left"/>
      <w:pPr>
        <w:ind w:left="8323" w:hanging="360"/>
      </w:pPr>
      <w:rPr>
        <w:rFonts w:ascii="Wingdings" w:hAnsi="Wingdings" w:hint="default"/>
      </w:rPr>
    </w:lvl>
  </w:abstractNum>
  <w:abstractNum w:abstractNumId="24" w15:restartNumberingAfterBreak="0">
    <w:nsid w:val="5C4628A1"/>
    <w:multiLevelType w:val="multilevel"/>
    <w:tmpl w:val="4920D630"/>
    <w:lvl w:ilvl="0">
      <w:start w:val="1"/>
      <w:numFmt w:val="lowerLetter"/>
      <w:pStyle w:val="ListNumber"/>
      <w:lvlText w:val="%1)"/>
      <w:lvlJc w:val="left"/>
      <w:pPr>
        <w:tabs>
          <w:tab w:val="num" w:pos="1134"/>
        </w:tabs>
        <w:ind w:left="1134" w:hanging="567"/>
      </w:pPr>
      <w:rPr>
        <w:rFonts w:hint="default"/>
      </w:rPr>
    </w:lvl>
    <w:lvl w:ilvl="1">
      <w:start w:val="1"/>
      <w:numFmt w:val="lowerLetter"/>
      <w:lvlText w:val="%2)"/>
      <w:lvlJc w:val="left"/>
      <w:pPr>
        <w:tabs>
          <w:tab w:val="num" w:pos="1985"/>
        </w:tabs>
        <w:ind w:left="1985" w:hanging="567"/>
      </w:pPr>
      <w:rPr>
        <w:rFonts w:hint="default"/>
      </w:rPr>
    </w:lvl>
    <w:lvl w:ilvl="2">
      <w:start w:val="1"/>
      <w:numFmt w:val="lowerRoman"/>
      <w:lvlRestart w:val="0"/>
      <w:lvlText w:val="%3."/>
      <w:lvlJc w:val="left"/>
      <w:pPr>
        <w:tabs>
          <w:tab w:val="num" w:pos="1134"/>
        </w:tabs>
        <w:ind w:left="1134" w:hanging="567"/>
      </w:pPr>
      <w:rPr>
        <w:rFonts w:hint="default"/>
      </w:rPr>
    </w:lvl>
    <w:lvl w:ilvl="3">
      <w:start w:val="1"/>
      <w:numFmt w:val="lowerRoman"/>
      <w:lvlRestart w:val="0"/>
      <w:lvlText w:val="%4."/>
      <w:lvlJc w:val="left"/>
      <w:pPr>
        <w:tabs>
          <w:tab w:val="num" w:pos="2098"/>
        </w:tabs>
        <w:ind w:left="209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2948"/>
        </w:tabs>
        <w:ind w:left="2948"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17E5806"/>
    <w:multiLevelType w:val="hybridMultilevel"/>
    <w:tmpl w:val="1026D6E6"/>
    <w:lvl w:ilvl="0" w:tplc="E91EA806">
      <w:start w:val="1"/>
      <w:numFmt w:val="bullet"/>
      <w:pStyle w:val="ListBullet1-FirstTierStylesFormatt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E06591"/>
    <w:multiLevelType w:val="hybridMultilevel"/>
    <w:tmpl w:val="B9D82006"/>
    <w:lvl w:ilvl="0" w:tplc="0EC4DCA2">
      <w:start w:val="1"/>
      <w:numFmt w:val="decimal"/>
      <w:pStyle w:val="Numeral1"/>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pStyle w:val="Numeral2"/>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7" w15:restartNumberingAfterBreak="0">
    <w:nsid w:val="64084C80"/>
    <w:multiLevelType w:val="hybridMultilevel"/>
    <w:tmpl w:val="39CA66E6"/>
    <w:lvl w:ilvl="0" w:tplc="C61E0CD2">
      <w:start w:val="1"/>
      <w:numFmt w:val="decimal"/>
      <w:lvlText w:val="5.1.%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8" w15:restartNumberingAfterBreak="0">
    <w:nsid w:val="649D301D"/>
    <w:multiLevelType w:val="hybridMultilevel"/>
    <w:tmpl w:val="FC98D81A"/>
    <w:lvl w:ilvl="0" w:tplc="1A080CF4">
      <w:start w:val="1"/>
      <w:numFmt w:val="bullet"/>
      <w:pStyle w:val="ListBullet2-FirstTierStylesFormatt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8611ED"/>
    <w:multiLevelType w:val="hybridMultilevel"/>
    <w:tmpl w:val="D592D23C"/>
    <w:lvl w:ilvl="0" w:tplc="04090001">
      <w:start w:val="1"/>
      <w:numFmt w:val="bullet"/>
      <w:lvlText w:val=""/>
      <w:lvlJc w:val="left"/>
      <w:pPr>
        <w:tabs>
          <w:tab w:val="num" w:pos="0"/>
        </w:tabs>
        <w:ind w:left="0" w:hanging="360"/>
      </w:pPr>
      <w:rPr>
        <w:rFonts w:ascii="Symbol" w:hAnsi="Symbol" w:hint="default"/>
      </w:rPr>
    </w:lvl>
    <w:lvl w:ilvl="1" w:tplc="0C09000B">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65C753C2"/>
    <w:multiLevelType w:val="hybridMultilevel"/>
    <w:tmpl w:val="C860B5A8"/>
    <w:lvl w:ilvl="0" w:tplc="6DE20A50">
      <w:start w:val="1"/>
      <w:numFmt w:val="bullet"/>
      <w:pStyle w:val="ListBullet1-SecondTierStylesFormatting"/>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669B2207"/>
    <w:multiLevelType w:val="hybridMultilevel"/>
    <w:tmpl w:val="24DA2BF8"/>
    <w:lvl w:ilvl="0" w:tplc="AB883330">
      <w:start w:val="1"/>
      <w:numFmt w:val="bullet"/>
      <w:lvlText w:val=""/>
      <w:lvlJc w:val="left"/>
      <w:pPr>
        <w:tabs>
          <w:tab w:val="num" w:pos="720"/>
        </w:tabs>
        <w:ind w:left="64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34537B"/>
    <w:multiLevelType w:val="multilevel"/>
    <w:tmpl w:val="91503AFA"/>
    <w:lvl w:ilvl="0">
      <w:start w:val="1"/>
      <w:numFmt w:val="bullet"/>
      <w:lvlText w:val=""/>
      <w:lvlJc w:val="left"/>
      <w:pPr>
        <w:tabs>
          <w:tab w:val="num" w:pos="0"/>
        </w:tabs>
        <w:ind w:left="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2BC62C8"/>
    <w:multiLevelType w:val="hybridMultilevel"/>
    <w:tmpl w:val="5252937C"/>
    <w:lvl w:ilvl="0" w:tplc="61509A6E">
      <w:start w:val="1"/>
      <w:numFmt w:val="bullet"/>
      <w:pStyle w:val="ListBullet"/>
      <w:lvlText w:val=""/>
      <w:lvlJc w:val="left"/>
      <w:pPr>
        <w:ind w:left="92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4A351ED"/>
    <w:multiLevelType w:val="hybridMultilevel"/>
    <w:tmpl w:val="73AE78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FA18EB"/>
    <w:multiLevelType w:val="hybridMultilevel"/>
    <w:tmpl w:val="98603554"/>
    <w:lvl w:ilvl="0" w:tplc="B30ECA30">
      <w:start w:val="1"/>
      <w:numFmt w:val="decimal"/>
      <w:lvlText w:val="5.%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B473491"/>
    <w:multiLevelType w:val="hybridMultilevel"/>
    <w:tmpl w:val="A496BD9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34"/>
  </w:num>
  <w:num w:numId="3">
    <w:abstractNumId w:val="36"/>
  </w:num>
  <w:num w:numId="4">
    <w:abstractNumId w:val="32"/>
  </w:num>
  <w:num w:numId="5">
    <w:abstractNumId w:val="29"/>
  </w:num>
  <w:num w:numId="6">
    <w:abstractNumId w:val="16"/>
  </w:num>
  <w:num w:numId="7">
    <w:abstractNumId w:val="22"/>
  </w:num>
  <w:num w:numId="8">
    <w:abstractNumId w:val="31"/>
  </w:num>
  <w:num w:numId="9">
    <w:abstractNumId w:val="8"/>
  </w:num>
  <w:num w:numId="10">
    <w:abstractNumId w:val="9"/>
  </w:num>
  <w:num w:numId="11">
    <w:abstractNumId w:val="10"/>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7"/>
  </w:num>
  <w:num w:numId="15">
    <w:abstractNumId w:val="13"/>
  </w:num>
  <w:num w:numId="16">
    <w:abstractNumId w:val="6"/>
  </w:num>
  <w:num w:numId="17">
    <w:abstractNumId w:val="20"/>
  </w:num>
  <w:num w:numId="18">
    <w:abstractNumId w:val="35"/>
  </w:num>
  <w:num w:numId="19">
    <w:abstractNumId w:val="27"/>
  </w:num>
  <w:num w:numId="20">
    <w:abstractNumId w:val="19"/>
  </w:num>
  <w:num w:numId="21">
    <w:abstractNumId w:val="21"/>
  </w:num>
  <w:num w:numId="22">
    <w:abstractNumId w:val="11"/>
  </w:num>
  <w:num w:numId="23">
    <w:abstractNumId w:val="14"/>
  </w:num>
  <w:num w:numId="24">
    <w:abstractNumId w:val="3"/>
  </w:num>
  <w:num w:numId="25">
    <w:abstractNumId w:val="33"/>
  </w:num>
  <w:num w:numId="26">
    <w:abstractNumId w:val="1"/>
  </w:num>
  <w:num w:numId="27">
    <w:abstractNumId w:val="30"/>
  </w:num>
  <w:num w:numId="28">
    <w:abstractNumId w:val="0"/>
  </w:num>
  <w:num w:numId="29">
    <w:abstractNumId w:val="28"/>
  </w:num>
  <w:num w:numId="30">
    <w:abstractNumId w:val="23"/>
  </w:num>
  <w:num w:numId="31">
    <w:abstractNumId w:val="2"/>
  </w:num>
  <w:num w:numId="32">
    <w:abstractNumId w:val="24"/>
  </w:num>
  <w:num w:numId="33">
    <w:abstractNumId w:val="4"/>
  </w:num>
  <w:num w:numId="34">
    <w:abstractNumId w:val="5"/>
  </w:num>
  <w:num w:numId="35">
    <w:abstractNumId w:val="25"/>
  </w:num>
  <w:num w:numId="36">
    <w:abstractNumId w:val="26"/>
  </w:num>
  <w:num w:numId="37">
    <w:abstractNumId w:val="1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ocumentProtection w:edit="trackedChanges" w:enforcement="0"/>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3C"/>
    <w:rsid w:val="00002132"/>
    <w:rsid w:val="0000451E"/>
    <w:rsid w:val="0001627D"/>
    <w:rsid w:val="00017D97"/>
    <w:rsid w:val="000247A9"/>
    <w:rsid w:val="000269F3"/>
    <w:rsid w:val="00055234"/>
    <w:rsid w:val="00077AD4"/>
    <w:rsid w:val="00092AB7"/>
    <w:rsid w:val="00093EAF"/>
    <w:rsid w:val="00097828"/>
    <w:rsid w:val="000C07A7"/>
    <w:rsid w:val="000C28B0"/>
    <w:rsid w:val="000D3871"/>
    <w:rsid w:val="000D4ADD"/>
    <w:rsid w:val="0010272D"/>
    <w:rsid w:val="001042F0"/>
    <w:rsid w:val="00104B12"/>
    <w:rsid w:val="00110B45"/>
    <w:rsid w:val="001118EC"/>
    <w:rsid w:val="00114DDD"/>
    <w:rsid w:val="001208EF"/>
    <w:rsid w:val="00121A83"/>
    <w:rsid w:val="00125328"/>
    <w:rsid w:val="0013568A"/>
    <w:rsid w:val="00141C7C"/>
    <w:rsid w:val="0014391A"/>
    <w:rsid w:val="00160E75"/>
    <w:rsid w:val="001654CB"/>
    <w:rsid w:val="001778A0"/>
    <w:rsid w:val="001805CE"/>
    <w:rsid w:val="00181737"/>
    <w:rsid w:val="001A5EEF"/>
    <w:rsid w:val="001A7812"/>
    <w:rsid w:val="001B0019"/>
    <w:rsid w:val="001B20A8"/>
    <w:rsid w:val="001B3B80"/>
    <w:rsid w:val="001B65ED"/>
    <w:rsid w:val="001C3B06"/>
    <w:rsid w:val="001C76A5"/>
    <w:rsid w:val="001C7C8C"/>
    <w:rsid w:val="001D2B28"/>
    <w:rsid w:val="001D5F57"/>
    <w:rsid w:val="001D76A5"/>
    <w:rsid w:val="001E3047"/>
    <w:rsid w:val="001E552D"/>
    <w:rsid w:val="001E74EE"/>
    <w:rsid w:val="0020011E"/>
    <w:rsid w:val="00210003"/>
    <w:rsid w:val="00212A3D"/>
    <w:rsid w:val="002240FD"/>
    <w:rsid w:val="0023633F"/>
    <w:rsid w:val="00247F4B"/>
    <w:rsid w:val="00280AEF"/>
    <w:rsid w:val="002A62CA"/>
    <w:rsid w:val="002B0EE7"/>
    <w:rsid w:val="002B2E18"/>
    <w:rsid w:val="002B71A0"/>
    <w:rsid w:val="002D0DEC"/>
    <w:rsid w:val="002D423F"/>
    <w:rsid w:val="002D5052"/>
    <w:rsid w:val="00300535"/>
    <w:rsid w:val="00304496"/>
    <w:rsid w:val="00317BC7"/>
    <w:rsid w:val="00334D33"/>
    <w:rsid w:val="003373E9"/>
    <w:rsid w:val="003408E3"/>
    <w:rsid w:val="003427AD"/>
    <w:rsid w:val="00353A4D"/>
    <w:rsid w:val="0036391F"/>
    <w:rsid w:val="00373F61"/>
    <w:rsid w:val="00376002"/>
    <w:rsid w:val="003849EF"/>
    <w:rsid w:val="003872AA"/>
    <w:rsid w:val="00393272"/>
    <w:rsid w:val="003950A8"/>
    <w:rsid w:val="0039641F"/>
    <w:rsid w:val="003C02E2"/>
    <w:rsid w:val="003C4BE7"/>
    <w:rsid w:val="003D3D08"/>
    <w:rsid w:val="003E0E7C"/>
    <w:rsid w:val="003E4CB8"/>
    <w:rsid w:val="003E6B2A"/>
    <w:rsid w:val="003F3595"/>
    <w:rsid w:val="003F3FB2"/>
    <w:rsid w:val="003F48CE"/>
    <w:rsid w:val="0040619F"/>
    <w:rsid w:val="00413381"/>
    <w:rsid w:val="0041513D"/>
    <w:rsid w:val="004338D1"/>
    <w:rsid w:val="00434594"/>
    <w:rsid w:val="00436156"/>
    <w:rsid w:val="00457B0F"/>
    <w:rsid w:val="004608CC"/>
    <w:rsid w:val="00467FB2"/>
    <w:rsid w:val="004960D5"/>
    <w:rsid w:val="004B6B3F"/>
    <w:rsid w:val="004C1864"/>
    <w:rsid w:val="004D0302"/>
    <w:rsid w:val="004D27A6"/>
    <w:rsid w:val="004D6798"/>
    <w:rsid w:val="004D79B7"/>
    <w:rsid w:val="004D7B21"/>
    <w:rsid w:val="004E0C4C"/>
    <w:rsid w:val="004F5AE3"/>
    <w:rsid w:val="004F5B3F"/>
    <w:rsid w:val="004F6E9C"/>
    <w:rsid w:val="005000BD"/>
    <w:rsid w:val="00526C94"/>
    <w:rsid w:val="00532618"/>
    <w:rsid w:val="00535BFE"/>
    <w:rsid w:val="005406A0"/>
    <w:rsid w:val="00546618"/>
    <w:rsid w:val="00547705"/>
    <w:rsid w:val="00555332"/>
    <w:rsid w:val="005676FA"/>
    <w:rsid w:val="00574314"/>
    <w:rsid w:val="005935C2"/>
    <w:rsid w:val="005A3E87"/>
    <w:rsid w:val="005B5E3C"/>
    <w:rsid w:val="005C200E"/>
    <w:rsid w:val="005E154D"/>
    <w:rsid w:val="005E6C9D"/>
    <w:rsid w:val="005F3750"/>
    <w:rsid w:val="005F3B0E"/>
    <w:rsid w:val="005F6780"/>
    <w:rsid w:val="005F6B83"/>
    <w:rsid w:val="00604647"/>
    <w:rsid w:val="00604FE3"/>
    <w:rsid w:val="00621F80"/>
    <w:rsid w:val="00622132"/>
    <w:rsid w:val="00623726"/>
    <w:rsid w:val="0062460A"/>
    <w:rsid w:val="00624EE1"/>
    <w:rsid w:val="00633367"/>
    <w:rsid w:val="00636DF8"/>
    <w:rsid w:val="006374BB"/>
    <w:rsid w:val="00641389"/>
    <w:rsid w:val="00643739"/>
    <w:rsid w:val="00644FBE"/>
    <w:rsid w:val="006474F1"/>
    <w:rsid w:val="00655307"/>
    <w:rsid w:val="006721EA"/>
    <w:rsid w:val="00675500"/>
    <w:rsid w:val="00687740"/>
    <w:rsid w:val="00687BD9"/>
    <w:rsid w:val="00687FC3"/>
    <w:rsid w:val="006A145F"/>
    <w:rsid w:val="006A7A4A"/>
    <w:rsid w:val="006B3614"/>
    <w:rsid w:val="006D13E5"/>
    <w:rsid w:val="006D17E6"/>
    <w:rsid w:val="006D6639"/>
    <w:rsid w:val="006E00EF"/>
    <w:rsid w:val="006F51AD"/>
    <w:rsid w:val="0070649C"/>
    <w:rsid w:val="007075FA"/>
    <w:rsid w:val="0072059D"/>
    <w:rsid w:val="007305D5"/>
    <w:rsid w:val="00733C68"/>
    <w:rsid w:val="0074606C"/>
    <w:rsid w:val="00755DFE"/>
    <w:rsid w:val="00780CF5"/>
    <w:rsid w:val="00790551"/>
    <w:rsid w:val="00793ACC"/>
    <w:rsid w:val="007B02EF"/>
    <w:rsid w:val="007E23B0"/>
    <w:rsid w:val="007E60F9"/>
    <w:rsid w:val="007F3E34"/>
    <w:rsid w:val="0081121D"/>
    <w:rsid w:val="00826DAE"/>
    <w:rsid w:val="00837806"/>
    <w:rsid w:val="008617E4"/>
    <w:rsid w:val="00875B5F"/>
    <w:rsid w:val="00881BAF"/>
    <w:rsid w:val="008937B2"/>
    <w:rsid w:val="008A04C0"/>
    <w:rsid w:val="008A3CA8"/>
    <w:rsid w:val="008A7781"/>
    <w:rsid w:val="008B0CBC"/>
    <w:rsid w:val="008B155B"/>
    <w:rsid w:val="008B1DE8"/>
    <w:rsid w:val="008C0432"/>
    <w:rsid w:val="008D04CE"/>
    <w:rsid w:val="008D1832"/>
    <w:rsid w:val="008E7808"/>
    <w:rsid w:val="00933126"/>
    <w:rsid w:val="009359BA"/>
    <w:rsid w:val="00946B41"/>
    <w:rsid w:val="00947FD5"/>
    <w:rsid w:val="00954B07"/>
    <w:rsid w:val="00962F3B"/>
    <w:rsid w:val="0096733B"/>
    <w:rsid w:val="00970024"/>
    <w:rsid w:val="00983CA3"/>
    <w:rsid w:val="00985C40"/>
    <w:rsid w:val="009869F0"/>
    <w:rsid w:val="00996C3A"/>
    <w:rsid w:val="009C1669"/>
    <w:rsid w:val="009C466B"/>
    <w:rsid w:val="009E7199"/>
    <w:rsid w:val="009E7290"/>
    <w:rsid w:val="009F0B32"/>
    <w:rsid w:val="009F32CE"/>
    <w:rsid w:val="00A02ECB"/>
    <w:rsid w:val="00A05941"/>
    <w:rsid w:val="00A14E9A"/>
    <w:rsid w:val="00A20D44"/>
    <w:rsid w:val="00A4278D"/>
    <w:rsid w:val="00A4438F"/>
    <w:rsid w:val="00A459B4"/>
    <w:rsid w:val="00A551ED"/>
    <w:rsid w:val="00A56274"/>
    <w:rsid w:val="00A56CF6"/>
    <w:rsid w:val="00A63819"/>
    <w:rsid w:val="00A705E9"/>
    <w:rsid w:val="00A7519F"/>
    <w:rsid w:val="00A77059"/>
    <w:rsid w:val="00A77EBA"/>
    <w:rsid w:val="00A8090C"/>
    <w:rsid w:val="00A82876"/>
    <w:rsid w:val="00A8799D"/>
    <w:rsid w:val="00AA5ABE"/>
    <w:rsid w:val="00AB178F"/>
    <w:rsid w:val="00AC4535"/>
    <w:rsid w:val="00AD1C69"/>
    <w:rsid w:val="00AD7357"/>
    <w:rsid w:val="00AE3A23"/>
    <w:rsid w:val="00AF0173"/>
    <w:rsid w:val="00AF1BC7"/>
    <w:rsid w:val="00B04794"/>
    <w:rsid w:val="00B21FDA"/>
    <w:rsid w:val="00B4170D"/>
    <w:rsid w:val="00B449B8"/>
    <w:rsid w:val="00B57522"/>
    <w:rsid w:val="00B57678"/>
    <w:rsid w:val="00B64669"/>
    <w:rsid w:val="00B662B9"/>
    <w:rsid w:val="00B70FF2"/>
    <w:rsid w:val="00B74FDF"/>
    <w:rsid w:val="00B857F9"/>
    <w:rsid w:val="00B95D34"/>
    <w:rsid w:val="00BA0428"/>
    <w:rsid w:val="00BA30E8"/>
    <w:rsid w:val="00BB345C"/>
    <w:rsid w:val="00BC3F09"/>
    <w:rsid w:val="00BC4C1D"/>
    <w:rsid w:val="00BD4D68"/>
    <w:rsid w:val="00BD5135"/>
    <w:rsid w:val="00BE0169"/>
    <w:rsid w:val="00BE50FD"/>
    <w:rsid w:val="00BE62F4"/>
    <w:rsid w:val="00BE7EF3"/>
    <w:rsid w:val="00C055D8"/>
    <w:rsid w:val="00C07959"/>
    <w:rsid w:val="00C10339"/>
    <w:rsid w:val="00C1446E"/>
    <w:rsid w:val="00C14FDA"/>
    <w:rsid w:val="00C170B1"/>
    <w:rsid w:val="00C17569"/>
    <w:rsid w:val="00C23999"/>
    <w:rsid w:val="00C27015"/>
    <w:rsid w:val="00C27AD2"/>
    <w:rsid w:val="00C33C7B"/>
    <w:rsid w:val="00C34A31"/>
    <w:rsid w:val="00C35365"/>
    <w:rsid w:val="00C35471"/>
    <w:rsid w:val="00C61C5B"/>
    <w:rsid w:val="00C64D34"/>
    <w:rsid w:val="00C719ED"/>
    <w:rsid w:val="00C865BD"/>
    <w:rsid w:val="00C920BA"/>
    <w:rsid w:val="00CA723B"/>
    <w:rsid w:val="00CC7436"/>
    <w:rsid w:val="00CD0336"/>
    <w:rsid w:val="00CD7CAA"/>
    <w:rsid w:val="00CE4198"/>
    <w:rsid w:val="00CF575B"/>
    <w:rsid w:val="00CF6247"/>
    <w:rsid w:val="00D11802"/>
    <w:rsid w:val="00D14CD2"/>
    <w:rsid w:val="00D150EF"/>
    <w:rsid w:val="00D24366"/>
    <w:rsid w:val="00D54D22"/>
    <w:rsid w:val="00D64697"/>
    <w:rsid w:val="00D9581F"/>
    <w:rsid w:val="00D9696C"/>
    <w:rsid w:val="00D973CA"/>
    <w:rsid w:val="00DA0C7F"/>
    <w:rsid w:val="00DB3413"/>
    <w:rsid w:val="00DB69E7"/>
    <w:rsid w:val="00DD2BE5"/>
    <w:rsid w:val="00DD6433"/>
    <w:rsid w:val="00DE0E25"/>
    <w:rsid w:val="00DE1380"/>
    <w:rsid w:val="00DE3251"/>
    <w:rsid w:val="00DE4F9D"/>
    <w:rsid w:val="00E04366"/>
    <w:rsid w:val="00E054F6"/>
    <w:rsid w:val="00E065C6"/>
    <w:rsid w:val="00E21FAA"/>
    <w:rsid w:val="00E31C91"/>
    <w:rsid w:val="00E335BC"/>
    <w:rsid w:val="00E43C89"/>
    <w:rsid w:val="00E517A3"/>
    <w:rsid w:val="00E5399B"/>
    <w:rsid w:val="00E55FF3"/>
    <w:rsid w:val="00E62204"/>
    <w:rsid w:val="00E62FC6"/>
    <w:rsid w:val="00E72481"/>
    <w:rsid w:val="00E76077"/>
    <w:rsid w:val="00E77076"/>
    <w:rsid w:val="00E82CF2"/>
    <w:rsid w:val="00E83C85"/>
    <w:rsid w:val="00E8467C"/>
    <w:rsid w:val="00E84A59"/>
    <w:rsid w:val="00E95F88"/>
    <w:rsid w:val="00EA7318"/>
    <w:rsid w:val="00EB2F9B"/>
    <w:rsid w:val="00ED7C7C"/>
    <w:rsid w:val="00F067FC"/>
    <w:rsid w:val="00F14F88"/>
    <w:rsid w:val="00F20EA4"/>
    <w:rsid w:val="00F23661"/>
    <w:rsid w:val="00F45391"/>
    <w:rsid w:val="00F47CE9"/>
    <w:rsid w:val="00F5054C"/>
    <w:rsid w:val="00F61771"/>
    <w:rsid w:val="00F7274F"/>
    <w:rsid w:val="00F81D4A"/>
    <w:rsid w:val="00F90273"/>
    <w:rsid w:val="00FA2464"/>
    <w:rsid w:val="00FA70CF"/>
    <w:rsid w:val="00FC2AD7"/>
    <w:rsid w:val="00FD11C1"/>
    <w:rsid w:val="00FD5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3998A60"/>
  <w15:docId w15:val="{95473D25-17B6-4823-ACBD-55955512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3A23"/>
    <w:rPr>
      <w:rFonts w:eastAsiaTheme="minorHAnsi"/>
      <w:sz w:val="22"/>
      <w:szCs w:val="22"/>
      <w:lang w:eastAsia="en-US"/>
    </w:rPr>
  </w:style>
  <w:style w:type="paragraph" w:styleId="Heading1">
    <w:name w:val="heading 1"/>
    <w:basedOn w:val="Normal"/>
    <w:next w:val="BodyText"/>
    <w:link w:val="Heading1Char"/>
    <w:qFormat/>
    <w:rsid w:val="00AE3A23"/>
    <w:pPr>
      <w:keepNext/>
      <w:numPr>
        <w:numId w:val="23"/>
      </w:numPr>
      <w:pBdr>
        <w:bottom w:val="single" w:sz="4" w:space="1" w:color="auto"/>
      </w:pBdr>
      <w:spacing w:before="360" w:after="120"/>
      <w:ind w:left="851" w:hanging="851"/>
      <w:outlineLvl w:val="0"/>
    </w:pPr>
    <w:rPr>
      <w:rFonts w:cs="Times New Roman"/>
      <w:b/>
      <w:kern w:val="28"/>
      <w:sz w:val="24"/>
      <w:lang w:eastAsia="en-AU"/>
    </w:rPr>
  </w:style>
  <w:style w:type="paragraph" w:styleId="Heading2">
    <w:name w:val="heading 2"/>
    <w:basedOn w:val="Normal"/>
    <w:next w:val="BodyText2"/>
    <w:link w:val="Heading2Char"/>
    <w:autoRedefine/>
    <w:qFormat/>
    <w:rsid w:val="00AE3A23"/>
    <w:pPr>
      <w:keepNext/>
      <w:numPr>
        <w:ilvl w:val="1"/>
        <w:numId w:val="23"/>
      </w:numPr>
      <w:tabs>
        <w:tab w:val="clear" w:pos="567"/>
        <w:tab w:val="right" w:pos="1418"/>
        <w:tab w:val="right" w:leader="dot" w:pos="9628"/>
      </w:tabs>
      <w:spacing w:before="240" w:after="120"/>
      <w:ind w:left="851" w:hanging="851"/>
      <w:outlineLvl w:val="1"/>
    </w:pPr>
    <w:rPr>
      <w:rFonts w:cs="Times New Roman"/>
      <w:b/>
      <w:lang w:eastAsia="en-AU"/>
    </w:rPr>
  </w:style>
  <w:style w:type="paragraph" w:styleId="Heading3">
    <w:name w:val="heading 3"/>
    <w:basedOn w:val="Heading2"/>
    <w:next w:val="BodyTextIndent3"/>
    <w:link w:val="Heading3Char"/>
    <w:autoRedefine/>
    <w:qFormat/>
    <w:rsid w:val="00AE3A23"/>
    <w:pPr>
      <w:numPr>
        <w:ilvl w:val="2"/>
      </w:numPr>
      <w:ind w:left="851"/>
      <w:outlineLvl w:val="2"/>
    </w:pPr>
  </w:style>
  <w:style w:type="paragraph" w:styleId="Heading4">
    <w:name w:val="heading 4"/>
    <w:basedOn w:val="Normal"/>
    <w:next w:val="Normal"/>
    <w:link w:val="Heading4Char"/>
    <w:autoRedefine/>
    <w:uiPriority w:val="9"/>
    <w:qFormat/>
    <w:rsid w:val="00AE3A23"/>
    <w:pPr>
      <w:keepNext/>
      <w:numPr>
        <w:ilvl w:val="3"/>
        <w:numId w:val="23"/>
      </w:numPr>
      <w:tabs>
        <w:tab w:val="clear" w:pos="864"/>
      </w:tabs>
      <w:spacing w:before="240" w:after="120"/>
      <w:ind w:left="851" w:hanging="851"/>
      <w:outlineLvl w:val="3"/>
    </w:pPr>
    <w:rPr>
      <w:rFonts w:cs="Times New Roman"/>
      <w:lang w:eastAsia="en-AU"/>
    </w:rPr>
  </w:style>
  <w:style w:type="paragraph" w:styleId="Heading5">
    <w:name w:val="heading 5"/>
    <w:basedOn w:val="Normal"/>
    <w:next w:val="Normal"/>
    <w:link w:val="Heading5Char"/>
    <w:uiPriority w:val="9"/>
    <w:unhideWhenUsed/>
    <w:rsid w:val="00AE3A23"/>
    <w:pPr>
      <w:outlineLvl w:val="4"/>
    </w:pPr>
    <w:rPr>
      <w:b/>
      <w:sz w:val="24"/>
    </w:rPr>
  </w:style>
  <w:style w:type="paragraph" w:styleId="Heading6">
    <w:name w:val="heading 6"/>
    <w:basedOn w:val="Normal"/>
    <w:next w:val="Normal"/>
    <w:qFormat/>
    <w:rsid w:val="004F5AE3"/>
    <w:pPr>
      <w:keepNext/>
      <w:ind w:left="-720"/>
      <w:outlineLvl w:val="5"/>
    </w:pPr>
    <w:rPr>
      <w:b/>
      <w:bCs/>
    </w:rPr>
  </w:style>
  <w:style w:type="character" w:default="1" w:styleId="DefaultParagraphFont">
    <w:name w:val="Default Paragraph Font"/>
    <w:uiPriority w:val="1"/>
    <w:semiHidden/>
    <w:unhideWhenUsed/>
    <w:rsid w:val="00AE3A2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3A23"/>
  </w:style>
  <w:style w:type="paragraph" w:styleId="Header">
    <w:name w:val="header"/>
    <w:basedOn w:val="Normal"/>
    <w:link w:val="HeaderChar"/>
    <w:uiPriority w:val="99"/>
    <w:unhideWhenUsed/>
    <w:rsid w:val="00AE3A23"/>
    <w:pPr>
      <w:tabs>
        <w:tab w:val="center" w:pos="4680"/>
        <w:tab w:val="right" w:pos="9360"/>
      </w:tabs>
    </w:pPr>
  </w:style>
  <w:style w:type="character" w:styleId="Hyperlink">
    <w:name w:val="Hyperlink"/>
    <w:semiHidden/>
    <w:rsid w:val="004F5AE3"/>
    <w:rPr>
      <w:color w:val="0000FF"/>
      <w:u w:val="single"/>
    </w:rPr>
  </w:style>
  <w:style w:type="paragraph" w:styleId="Title">
    <w:name w:val="Title"/>
    <w:basedOn w:val="Normal"/>
    <w:qFormat/>
    <w:rsid w:val="004F5AE3"/>
    <w:pPr>
      <w:jc w:val="center"/>
    </w:pPr>
    <w:rPr>
      <w:b/>
      <w:bCs/>
      <w:sz w:val="40"/>
    </w:rPr>
  </w:style>
  <w:style w:type="paragraph" w:styleId="Subtitle">
    <w:name w:val="Subtitle"/>
    <w:basedOn w:val="Normal"/>
    <w:qFormat/>
    <w:rsid w:val="004F5AE3"/>
    <w:pPr>
      <w:jc w:val="center"/>
    </w:pPr>
    <w:rPr>
      <w:b/>
      <w:bCs/>
      <w:sz w:val="32"/>
    </w:rPr>
  </w:style>
  <w:style w:type="paragraph" w:styleId="Footer">
    <w:name w:val="footer"/>
    <w:basedOn w:val="Normal"/>
    <w:link w:val="FooterChar"/>
    <w:unhideWhenUsed/>
    <w:rsid w:val="00AE3A23"/>
    <w:pPr>
      <w:tabs>
        <w:tab w:val="center" w:pos="4680"/>
        <w:tab w:val="right" w:pos="9360"/>
      </w:tabs>
    </w:pPr>
  </w:style>
  <w:style w:type="character" w:styleId="CommentReference">
    <w:name w:val="annotation reference"/>
    <w:semiHidden/>
    <w:rsid w:val="004F5AE3"/>
    <w:rPr>
      <w:sz w:val="16"/>
      <w:szCs w:val="16"/>
    </w:rPr>
  </w:style>
  <w:style w:type="paragraph" w:styleId="NormalWeb">
    <w:name w:val="Normal (Web)"/>
    <w:basedOn w:val="Normal"/>
    <w:semiHidden/>
    <w:rsid w:val="004F5AE3"/>
    <w:pPr>
      <w:spacing w:before="100" w:beforeAutospacing="1" w:after="100" w:afterAutospacing="1"/>
    </w:pPr>
    <w:rPr>
      <w:lang w:eastAsia="zh-TW"/>
    </w:rPr>
  </w:style>
  <w:style w:type="paragraph" w:styleId="CommentText">
    <w:name w:val="annotation text"/>
    <w:basedOn w:val="Normal"/>
    <w:link w:val="CommentTextChar"/>
    <w:semiHidden/>
    <w:rsid w:val="004F5AE3"/>
    <w:rPr>
      <w:sz w:val="20"/>
      <w:szCs w:val="20"/>
    </w:rPr>
  </w:style>
  <w:style w:type="paragraph" w:styleId="BlockText">
    <w:name w:val="Block Text"/>
    <w:basedOn w:val="Normal"/>
    <w:semiHidden/>
    <w:rsid w:val="004F5AE3"/>
    <w:pPr>
      <w:ind w:left="-600" w:right="-562"/>
    </w:pPr>
    <w:rPr>
      <w:lang w:val="en-US"/>
    </w:rPr>
  </w:style>
  <w:style w:type="character" w:styleId="FollowedHyperlink">
    <w:name w:val="FollowedHyperlink"/>
    <w:semiHidden/>
    <w:rsid w:val="004F5AE3"/>
    <w:rPr>
      <w:color w:val="800080"/>
      <w:u w:val="single"/>
    </w:rPr>
  </w:style>
  <w:style w:type="paragraph" w:styleId="ListParagraph">
    <w:name w:val="List Paragraph"/>
    <w:basedOn w:val="Normal"/>
    <w:uiPriority w:val="34"/>
    <w:rsid w:val="00AE3A23"/>
    <w:pPr>
      <w:ind w:left="720"/>
      <w:contextualSpacing/>
    </w:pPr>
  </w:style>
  <w:style w:type="paragraph" w:styleId="BalloonText">
    <w:name w:val="Balloon Text"/>
    <w:basedOn w:val="Normal"/>
    <w:link w:val="BalloonTextChar"/>
    <w:uiPriority w:val="99"/>
    <w:semiHidden/>
    <w:unhideWhenUsed/>
    <w:rsid w:val="00AE3A23"/>
    <w:rPr>
      <w:rFonts w:ascii="Tahoma" w:hAnsi="Tahoma" w:cs="Tahoma"/>
      <w:sz w:val="16"/>
      <w:szCs w:val="16"/>
    </w:rPr>
  </w:style>
  <w:style w:type="character" w:customStyle="1" w:styleId="BalloonTextChar">
    <w:name w:val="Balloon Text Char"/>
    <w:basedOn w:val="DefaultParagraphFont"/>
    <w:link w:val="BalloonText"/>
    <w:uiPriority w:val="99"/>
    <w:semiHidden/>
    <w:rsid w:val="00AE3A23"/>
    <w:rPr>
      <w:rFonts w:ascii="Tahoma" w:eastAsiaTheme="minorHAnsi"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5A3E87"/>
    <w:rPr>
      <w:b/>
      <w:bCs/>
    </w:rPr>
  </w:style>
  <w:style w:type="character" w:customStyle="1" w:styleId="CommentTextChar">
    <w:name w:val="Comment Text Char"/>
    <w:link w:val="CommentText"/>
    <w:semiHidden/>
    <w:rsid w:val="005A3E87"/>
    <w:rPr>
      <w:lang w:eastAsia="en-US"/>
    </w:rPr>
  </w:style>
  <w:style w:type="character" w:customStyle="1" w:styleId="CommentSubjectChar">
    <w:name w:val="Comment Subject Char"/>
    <w:link w:val="CommentSubject"/>
    <w:rsid w:val="005A3E87"/>
    <w:rPr>
      <w:lang w:eastAsia="en-US"/>
    </w:rPr>
  </w:style>
  <w:style w:type="paragraph" w:styleId="Revision">
    <w:name w:val="Revision"/>
    <w:hidden/>
    <w:uiPriority w:val="99"/>
    <w:semiHidden/>
    <w:rsid w:val="005A3E87"/>
    <w:rPr>
      <w:sz w:val="24"/>
      <w:szCs w:val="24"/>
      <w:lang w:eastAsia="en-US"/>
    </w:rPr>
  </w:style>
  <w:style w:type="table" w:styleId="TableGrid">
    <w:name w:val="Table Grid"/>
    <w:basedOn w:val="TableNormal"/>
    <w:uiPriority w:val="59"/>
    <w:rsid w:val="00AE3A2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E3A23"/>
    <w:rPr>
      <w:rFonts w:eastAsiaTheme="minorHAnsi"/>
      <w:sz w:val="22"/>
      <w:szCs w:val="22"/>
      <w:lang w:eastAsia="en-US"/>
    </w:rPr>
  </w:style>
  <w:style w:type="character" w:customStyle="1" w:styleId="FooterChar">
    <w:name w:val="Footer Char"/>
    <w:basedOn w:val="DefaultParagraphFont"/>
    <w:link w:val="Footer"/>
    <w:rsid w:val="00AE3A23"/>
    <w:rPr>
      <w:rFonts w:eastAsiaTheme="minorHAnsi"/>
      <w:sz w:val="22"/>
      <w:szCs w:val="22"/>
      <w:lang w:eastAsia="en-US"/>
    </w:rPr>
  </w:style>
  <w:style w:type="character" w:customStyle="1" w:styleId="Heading1Char">
    <w:name w:val="Heading 1 Char"/>
    <w:basedOn w:val="DefaultParagraphFont"/>
    <w:link w:val="Heading1"/>
    <w:rsid w:val="00AE3A23"/>
    <w:rPr>
      <w:rFonts w:eastAsiaTheme="minorHAnsi" w:cs="Times New Roman"/>
      <w:b/>
      <w:kern w:val="28"/>
      <w:sz w:val="24"/>
      <w:szCs w:val="22"/>
    </w:rPr>
  </w:style>
  <w:style w:type="character" w:customStyle="1" w:styleId="Heading2Char">
    <w:name w:val="Heading 2 Char"/>
    <w:basedOn w:val="DefaultParagraphFont"/>
    <w:link w:val="Heading2"/>
    <w:rsid w:val="00AE3A23"/>
    <w:rPr>
      <w:rFonts w:eastAsiaTheme="minorHAnsi" w:cs="Times New Roman"/>
      <w:b/>
      <w:sz w:val="22"/>
      <w:szCs w:val="22"/>
    </w:rPr>
  </w:style>
  <w:style w:type="character" w:customStyle="1" w:styleId="Heading3Char">
    <w:name w:val="Heading 3 Char"/>
    <w:basedOn w:val="DefaultParagraphFont"/>
    <w:link w:val="Heading3"/>
    <w:rsid w:val="00AE3A23"/>
    <w:rPr>
      <w:rFonts w:eastAsiaTheme="minorHAnsi" w:cs="Times New Roman"/>
      <w:b/>
      <w:sz w:val="22"/>
      <w:szCs w:val="22"/>
    </w:rPr>
  </w:style>
  <w:style w:type="character" w:customStyle="1" w:styleId="Heading4Char">
    <w:name w:val="Heading 4 Char"/>
    <w:basedOn w:val="DefaultParagraphFont"/>
    <w:link w:val="Heading4"/>
    <w:uiPriority w:val="9"/>
    <w:rsid w:val="00AE3A23"/>
    <w:rPr>
      <w:rFonts w:eastAsiaTheme="minorHAnsi" w:cs="Times New Roman"/>
      <w:sz w:val="22"/>
      <w:szCs w:val="22"/>
    </w:rPr>
  </w:style>
  <w:style w:type="character" w:customStyle="1" w:styleId="Heading5Char">
    <w:name w:val="Heading 5 Char"/>
    <w:basedOn w:val="DefaultParagraphFont"/>
    <w:link w:val="Heading5"/>
    <w:uiPriority w:val="9"/>
    <w:rsid w:val="00AE3A23"/>
    <w:rPr>
      <w:rFonts w:eastAsiaTheme="minorHAnsi"/>
      <w:b/>
      <w:sz w:val="24"/>
      <w:szCs w:val="22"/>
      <w:lang w:eastAsia="en-US"/>
    </w:rPr>
  </w:style>
  <w:style w:type="paragraph" w:customStyle="1" w:styleId="BodyBullet1">
    <w:name w:val="Body Bullet 1"/>
    <w:basedOn w:val="Normal"/>
    <w:rsid w:val="00AE3A23"/>
    <w:pPr>
      <w:tabs>
        <w:tab w:val="left" w:pos="993"/>
      </w:tabs>
      <w:jc w:val="both"/>
    </w:pPr>
    <w:rPr>
      <w:rFonts w:cs="Times New Roman"/>
      <w:lang w:eastAsia="en-AU"/>
    </w:rPr>
  </w:style>
  <w:style w:type="paragraph" w:customStyle="1" w:styleId="BodyBullet2">
    <w:name w:val="Body Bullet 2"/>
    <w:basedOn w:val="Normal"/>
    <w:rsid w:val="00AE3A23"/>
    <w:pPr>
      <w:tabs>
        <w:tab w:val="left" w:pos="993"/>
      </w:tabs>
      <w:jc w:val="both"/>
    </w:pPr>
    <w:rPr>
      <w:rFonts w:cs="Times New Roman"/>
      <w:lang w:eastAsia="en-AU"/>
    </w:rPr>
  </w:style>
  <w:style w:type="paragraph" w:customStyle="1" w:styleId="BodyBullet3">
    <w:name w:val="Body Bullet 3"/>
    <w:basedOn w:val="Normal"/>
    <w:rsid w:val="00AE3A23"/>
    <w:pPr>
      <w:tabs>
        <w:tab w:val="left" w:pos="993"/>
      </w:tabs>
      <w:jc w:val="both"/>
    </w:pPr>
    <w:rPr>
      <w:rFonts w:cs="Times New Roman"/>
      <w:lang w:eastAsia="en-AU"/>
    </w:rPr>
  </w:style>
  <w:style w:type="paragraph" w:customStyle="1" w:styleId="BodyBullet4">
    <w:name w:val="Body Bullet 4"/>
    <w:basedOn w:val="Normal"/>
    <w:rsid w:val="00AE3A23"/>
    <w:pPr>
      <w:tabs>
        <w:tab w:val="left" w:pos="993"/>
      </w:tabs>
      <w:jc w:val="both"/>
    </w:pPr>
    <w:rPr>
      <w:rFonts w:cs="Times New Roman"/>
      <w:lang w:eastAsia="en-AU"/>
    </w:rPr>
  </w:style>
  <w:style w:type="paragraph" w:customStyle="1" w:styleId="BodyText1-ParagraphStylesFormatting">
    <w:name w:val="Body Text 1 - Paragraph = Styles &amp; Formatting"/>
    <w:basedOn w:val="BodyText"/>
    <w:autoRedefine/>
    <w:qFormat/>
    <w:rsid w:val="00AE3A23"/>
    <w:pPr>
      <w:spacing w:after="0"/>
    </w:pPr>
  </w:style>
  <w:style w:type="paragraph" w:styleId="BodyText">
    <w:name w:val="Body Text"/>
    <w:basedOn w:val="Normal"/>
    <w:link w:val="BodyTextChar"/>
    <w:uiPriority w:val="99"/>
    <w:semiHidden/>
    <w:unhideWhenUsed/>
    <w:rsid w:val="00AE3A23"/>
    <w:pPr>
      <w:spacing w:after="120"/>
    </w:pPr>
  </w:style>
  <w:style w:type="character" w:customStyle="1" w:styleId="BodyTextChar">
    <w:name w:val="Body Text Char"/>
    <w:basedOn w:val="DefaultParagraphFont"/>
    <w:link w:val="BodyText"/>
    <w:uiPriority w:val="99"/>
    <w:semiHidden/>
    <w:rsid w:val="00AE3A23"/>
    <w:rPr>
      <w:rFonts w:eastAsiaTheme="minorHAnsi"/>
      <w:sz w:val="22"/>
      <w:szCs w:val="22"/>
      <w:lang w:eastAsia="en-US"/>
    </w:rPr>
  </w:style>
  <w:style w:type="paragraph" w:customStyle="1" w:styleId="BodyText2-ParagraphStylesFormatting">
    <w:name w:val="Body Text 2 - Paragraph = Styles &amp; Formatting"/>
    <w:basedOn w:val="BodyText1-ParagraphStylesFormatting"/>
    <w:autoRedefine/>
    <w:qFormat/>
    <w:rsid w:val="00AE3A23"/>
  </w:style>
  <w:style w:type="paragraph" w:styleId="BodyText2">
    <w:name w:val="Body Text 2"/>
    <w:basedOn w:val="Normal"/>
    <w:link w:val="BodyText2Char"/>
    <w:uiPriority w:val="99"/>
    <w:unhideWhenUsed/>
    <w:rsid w:val="00AE3A23"/>
    <w:pPr>
      <w:spacing w:after="120" w:line="480" w:lineRule="auto"/>
    </w:pPr>
  </w:style>
  <w:style w:type="character" w:customStyle="1" w:styleId="BodyText2Char">
    <w:name w:val="Body Text 2 Char"/>
    <w:basedOn w:val="DefaultParagraphFont"/>
    <w:link w:val="BodyText2"/>
    <w:uiPriority w:val="99"/>
    <w:rsid w:val="00AE3A23"/>
    <w:rPr>
      <w:rFonts w:eastAsiaTheme="minorHAnsi"/>
      <w:sz w:val="22"/>
      <w:szCs w:val="22"/>
      <w:lang w:eastAsia="en-US"/>
    </w:rPr>
  </w:style>
  <w:style w:type="paragraph" w:customStyle="1" w:styleId="BodyText3-ParagraphStylesFormatting">
    <w:name w:val="Body Text 3 - Paragraph = Styles &amp; Formatting"/>
    <w:autoRedefine/>
    <w:rsid w:val="00AE3A23"/>
    <w:pPr>
      <w:spacing w:before="120" w:after="120" w:line="276" w:lineRule="auto"/>
      <w:ind w:left="1418"/>
      <w:jc w:val="both"/>
    </w:pPr>
    <w:rPr>
      <w:rFonts w:eastAsia="Times New Roman" w:cs="Times New Roman"/>
      <w:sz w:val="22"/>
      <w:szCs w:val="16"/>
    </w:rPr>
  </w:style>
  <w:style w:type="paragraph" w:styleId="BodyTextIndent3">
    <w:name w:val="Body Text Indent 3"/>
    <w:basedOn w:val="Normal"/>
    <w:link w:val="BodyTextIndent3Char"/>
    <w:uiPriority w:val="99"/>
    <w:semiHidden/>
    <w:unhideWhenUsed/>
    <w:rsid w:val="00AE3A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E3A23"/>
    <w:rPr>
      <w:rFonts w:eastAsiaTheme="minorHAnsi"/>
      <w:sz w:val="16"/>
      <w:szCs w:val="16"/>
      <w:lang w:eastAsia="en-US"/>
    </w:rPr>
  </w:style>
  <w:style w:type="paragraph" w:customStyle="1" w:styleId="BodyText4-ParagraphStylesFormatting">
    <w:name w:val="Body Text 4 - Paragraph = Styles &amp; Formatting"/>
    <w:basedOn w:val="BodyTextIndent3"/>
    <w:autoRedefine/>
    <w:rsid w:val="00AE3A23"/>
    <w:pPr>
      <w:spacing w:before="120"/>
      <w:ind w:left="2268"/>
      <w:jc w:val="both"/>
    </w:pPr>
    <w:rPr>
      <w:rFonts w:cs="Times New Roman"/>
      <w:sz w:val="22"/>
      <w:lang w:eastAsia="en-AU"/>
    </w:rPr>
  </w:style>
  <w:style w:type="paragraph" w:customStyle="1" w:styleId="ListBullet1-FirstTierStylesFormatting">
    <w:name w:val="List Bullet 1 - First Tier = Styles &amp; Formatting"/>
    <w:basedOn w:val="ListBullet"/>
    <w:autoRedefine/>
    <w:qFormat/>
    <w:rsid w:val="00AE3A23"/>
    <w:pPr>
      <w:numPr>
        <w:numId w:val="35"/>
      </w:numPr>
      <w:tabs>
        <w:tab w:val="left" w:pos="993"/>
      </w:tabs>
      <w:ind w:left="357" w:hanging="357"/>
      <w:contextualSpacing w:val="0"/>
    </w:pPr>
    <w:rPr>
      <w:rFonts w:cs="Times New Roman"/>
      <w:lang w:eastAsia="en-AU"/>
    </w:rPr>
  </w:style>
  <w:style w:type="paragraph" w:styleId="ListBullet">
    <w:name w:val="List Bullet"/>
    <w:basedOn w:val="Normal"/>
    <w:uiPriority w:val="99"/>
    <w:semiHidden/>
    <w:unhideWhenUsed/>
    <w:rsid w:val="00AE3A23"/>
    <w:pPr>
      <w:numPr>
        <w:numId w:val="25"/>
      </w:numPr>
      <w:contextualSpacing/>
    </w:pPr>
  </w:style>
  <w:style w:type="paragraph" w:customStyle="1" w:styleId="ListBullet1-SecondTierStylesFormatting">
    <w:name w:val="List Bullet 1 - Second Tier = Styles &amp; Formatting"/>
    <w:basedOn w:val="ListBullet2"/>
    <w:autoRedefine/>
    <w:qFormat/>
    <w:rsid w:val="00AE3A23"/>
    <w:pPr>
      <w:numPr>
        <w:numId w:val="27"/>
      </w:numPr>
      <w:tabs>
        <w:tab w:val="left" w:pos="993"/>
      </w:tabs>
      <w:spacing w:before="120"/>
      <w:ind w:left="709" w:hanging="357"/>
      <w:contextualSpacing w:val="0"/>
    </w:pPr>
    <w:rPr>
      <w:rFonts w:cs="Times New Roman"/>
      <w:lang w:eastAsia="en-AU"/>
    </w:rPr>
  </w:style>
  <w:style w:type="paragraph" w:styleId="ListBullet2">
    <w:name w:val="List Bullet 2"/>
    <w:basedOn w:val="Normal"/>
    <w:uiPriority w:val="99"/>
    <w:semiHidden/>
    <w:unhideWhenUsed/>
    <w:rsid w:val="00AE3A23"/>
    <w:pPr>
      <w:numPr>
        <w:numId w:val="26"/>
      </w:numPr>
      <w:contextualSpacing/>
    </w:pPr>
  </w:style>
  <w:style w:type="paragraph" w:customStyle="1" w:styleId="ListBullet2-FirstTierStylesFormatting">
    <w:name w:val="List Bullet 2 - First Tier = Styles &amp; Formatting"/>
    <w:basedOn w:val="ListBullet3"/>
    <w:autoRedefine/>
    <w:rsid w:val="00AE3A23"/>
    <w:pPr>
      <w:numPr>
        <w:numId w:val="29"/>
      </w:numPr>
      <w:ind w:left="1775" w:hanging="357"/>
      <w:contextualSpacing w:val="0"/>
    </w:pPr>
    <w:rPr>
      <w:rFonts w:cs="Times New Roman"/>
      <w:lang w:eastAsia="en-AU"/>
    </w:rPr>
  </w:style>
  <w:style w:type="paragraph" w:styleId="ListBullet3">
    <w:name w:val="List Bullet 3"/>
    <w:basedOn w:val="Normal"/>
    <w:uiPriority w:val="99"/>
    <w:semiHidden/>
    <w:unhideWhenUsed/>
    <w:rsid w:val="00AE3A23"/>
    <w:pPr>
      <w:numPr>
        <w:numId w:val="28"/>
      </w:numPr>
      <w:contextualSpacing/>
    </w:pPr>
  </w:style>
  <w:style w:type="paragraph" w:customStyle="1" w:styleId="ListBullet2-SecondTierStylesFormatting">
    <w:name w:val="List Bullet 2 - Second Tier = Styles &amp; Formatting"/>
    <w:basedOn w:val="ListBullet3"/>
    <w:autoRedefine/>
    <w:rsid w:val="00AE3A23"/>
    <w:pPr>
      <w:numPr>
        <w:numId w:val="30"/>
      </w:numPr>
      <w:contextualSpacing w:val="0"/>
    </w:pPr>
    <w:rPr>
      <w:rFonts w:cs="Times New Roman"/>
      <w:lang w:eastAsia="en-AU"/>
    </w:rPr>
  </w:style>
  <w:style w:type="paragraph" w:customStyle="1" w:styleId="Numeral1">
    <w:name w:val="Numeral 1"/>
    <w:basedOn w:val="ListNumber"/>
    <w:autoRedefine/>
    <w:qFormat/>
    <w:rsid w:val="00AE3A23"/>
    <w:pPr>
      <w:numPr>
        <w:numId w:val="36"/>
      </w:numPr>
      <w:tabs>
        <w:tab w:val="left" w:pos="993"/>
      </w:tabs>
      <w:spacing w:before="120"/>
      <w:ind w:left="357" w:hanging="357"/>
      <w:contextualSpacing w:val="0"/>
    </w:pPr>
    <w:rPr>
      <w:rFonts w:cs="Times New Roman"/>
      <w:lang w:eastAsia="en-AU"/>
    </w:rPr>
  </w:style>
  <w:style w:type="paragraph" w:styleId="ListNumber">
    <w:name w:val="List Number"/>
    <w:basedOn w:val="Normal"/>
    <w:uiPriority w:val="99"/>
    <w:semiHidden/>
    <w:unhideWhenUsed/>
    <w:rsid w:val="00AE3A23"/>
    <w:pPr>
      <w:numPr>
        <w:numId w:val="32"/>
      </w:numPr>
      <w:contextualSpacing/>
    </w:pPr>
  </w:style>
  <w:style w:type="paragraph" w:customStyle="1" w:styleId="Numeral2">
    <w:name w:val="Numeral 2"/>
    <w:basedOn w:val="Numeral1"/>
    <w:rsid w:val="00AE3A23"/>
    <w:pPr>
      <w:numPr>
        <w:ilvl w:val="3"/>
      </w:numPr>
    </w:pPr>
  </w:style>
  <w:style w:type="paragraph" w:customStyle="1" w:styleId="Numeral3">
    <w:name w:val="Numeral 3"/>
    <w:basedOn w:val="Numeral2"/>
    <w:rsid w:val="00AE3A23"/>
    <w:pPr>
      <w:numPr>
        <w:ilvl w:val="0"/>
        <w:numId w:val="33"/>
      </w:numPr>
    </w:pPr>
  </w:style>
  <w:style w:type="paragraph" w:customStyle="1" w:styleId="Numeral4">
    <w:name w:val="Numeral 4"/>
    <w:basedOn w:val="Numeral3"/>
    <w:rsid w:val="00AE3A23"/>
    <w:pPr>
      <w:numPr>
        <w:numId w:val="34"/>
      </w:numPr>
    </w:pPr>
  </w:style>
  <w:style w:type="paragraph" w:styleId="NoSpacing">
    <w:name w:val="No Spacing"/>
    <w:uiPriority w:val="1"/>
    <w:rsid w:val="00AE3A23"/>
    <w:rPr>
      <w:rFonts w:eastAsiaTheme="minorHAnsi"/>
      <w:sz w:val="22"/>
      <w:szCs w:val="22"/>
      <w:lang w:eastAsia="en-US"/>
    </w:rPr>
  </w:style>
  <w:style w:type="paragraph" w:customStyle="1" w:styleId="Heading5Style">
    <w:name w:val="Heading 5 Style"/>
    <w:basedOn w:val="Heading5"/>
    <w:link w:val="Heading5StyleChar"/>
    <w:qFormat/>
    <w:rsid w:val="00AE3A23"/>
    <w:pPr>
      <w:spacing w:before="240" w:after="120"/>
      <w:ind w:left="851" w:hanging="851"/>
    </w:pPr>
    <w:rPr>
      <w:sz w:val="22"/>
    </w:rPr>
  </w:style>
  <w:style w:type="character" w:customStyle="1" w:styleId="Heading5StyleChar">
    <w:name w:val="Heading 5 Style Char"/>
    <w:basedOn w:val="Heading5Char"/>
    <w:link w:val="Heading5Style"/>
    <w:rsid w:val="00AE3A23"/>
    <w:rPr>
      <w:rFonts w:eastAsiaTheme="minorHAnsi"/>
      <w:b/>
      <w:sz w:val="22"/>
      <w:szCs w:val="22"/>
      <w:lang w:eastAsia="en-US"/>
    </w:rPr>
  </w:style>
  <w:style w:type="character" w:styleId="PlaceholderText">
    <w:name w:val="Placeholder Text"/>
    <w:basedOn w:val="DefaultParagraphFont"/>
    <w:uiPriority w:val="99"/>
    <w:semiHidden/>
    <w:rsid w:val="00104B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54154">
      <w:bodyDiv w:val="1"/>
      <w:marLeft w:val="0"/>
      <w:marRight w:val="0"/>
      <w:marTop w:val="0"/>
      <w:marBottom w:val="0"/>
      <w:divBdr>
        <w:top w:val="none" w:sz="0" w:space="0" w:color="auto"/>
        <w:left w:val="none" w:sz="0" w:space="0" w:color="auto"/>
        <w:bottom w:val="none" w:sz="0" w:space="0" w:color="auto"/>
        <w:right w:val="none" w:sz="0" w:space="0" w:color="auto"/>
      </w:divBdr>
    </w:div>
    <w:div w:id="899365772">
      <w:bodyDiv w:val="1"/>
      <w:marLeft w:val="0"/>
      <w:marRight w:val="0"/>
      <w:marTop w:val="0"/>
      <w:marBottom w:val="0"/>
      <w:divBdr>
        <w:top w:val="none" w:sz="0" w:space="0" w:color="auto"/>
        <w:left w:val="none" w:sz="0" w:space="0" w:color="auto"/>
        <w:bottom w:val="none" w:sz="0" w:space="0" w:color="auto"/>
        <w:right w:val="none" w:sz="0" w:space="0" w:color="auto"/>
      </w:divBdr>
    </w:div>
    <w:div w:id="1047070031">
      <w:bodyDiv w:val="1"/>
      <w:marLeft w:val="0"/>
      <w:marRight w:val="0"/>
      <w:marTop w:val="0"/>
      <w:marBottom w:val="0"/>
      <w:divBdr>
        <w:top w:val="none" w:sz="0" w:space="0" w:color="auto"/>
        <w:left w:val="none" w:sz="0" w:space="0" w:color="auto"/>
        <w:bottom w:val="none" w:sz="0" w:space="0" w:color="auto"/>
        <w:right w:val="none" w:sz="0" w:space="0" w:color="auto"/>
      </w:divBdr>
    </w:div>
    <w:div w:id="1743478198">
      <w:bodyDiv w:val="1"/>
      <w:marLeft w:val="0"/>
      <w:marRight w:val="0"/>
      <w:marTop w:val="0"/>
      <w:marBottom w:val="0"/>
      <w:divBdr>
        <w:top w:val="none" w:sz="0" w:space="0" w:color="auto"/>
        <w:left w:val="none" w:sz="0" w:space="0" w:color="auto"/>
        <w:bottom w:val="none" w:sz="0" w:space="0" w:color="auto"/>
        <w:right w:val="none" w:sz="0" w:space="0" w:color="auto"/>
      </w:divBdr>
    </w:div>
    <w:div w:id="21322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duction@dbct.com.au" TargetMode="External"/><Relationship Id="rId18" Type="http://schemas.openxmlformats.org/officeDocument/2006/relationships/control" Target="activeX/activeX3.xml"/><Relationship Id="rId26" Type="http://schemas.openxmlformats.org/officeDocument/2006/relationships/control" Target="activeX/activeX10.xml"/><Relationship Id="rId3" Type="http://schemas.openxmlformats.org/officeDocument/2006/relationships/customXml" Target="../customXml/item3.xml"/><Relationship Id="rId21" Type="http://schemas.openxmlformats.org/officeDocument/2006/relationships/control" Target="activeX/activeX5.xml"/><Relationship Id="rId7" Type="http://schemas.openxmlformats.org/officeDocument/2006/relationships/styles" Target="styles.xml"/><Relationship Id="rId12" Type="http://schemas.openxmlformats.org/officeDocument/2006/relationships/hyperlink" Target="mailto:induction@dbct.com.au" TargetMode="External"/><Relationship Id="rId17" Type="http://schemas.openxmlformats.org/officeDocument/2006/relationships/image" Target="media/image2.wmf"/><Relationship Id="rId25" Type="http://schemas.openxmlformats.org/officeDocument/2006/relationships/control" Target="activeX/activeX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control" Target="activeX/activeX4.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8.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control" Target="activeX/activeX1.xml"/><Relationship Id="rId23" Type="http://schemas.openxmlformats.org/officeDocument/2006/relationships/control" Target="activeX/activeX7.xml"/><Relationship Id="rId28" Type="http://schemas.openxmlformats.org/officeDocument/2006/relationships/control" Target="activeX/activeX12.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control" Target="activeX/activeX6.xml"/><Relationship Id="rId27" Type="http://schemas.openxmlformats.org/officeDocument/2006/relationships/control" Target="activeX/activeX11.xml"/><Relationship Id="rId30" Type="http://schemas.openxmlformats.org/officeDocument/2006/relationships/footer" Target="footer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P:\CDCTemplate\TP0010%20-%20Template_Form.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74BE8A4EB469CA10A868E5C472FC2"/>
        <w:category>
          <w:name w:val="General"/>
          <w:gallery w:val="placeholder"/>
        </w:category>
        <w:types>
          <w:type w:val="bbPlcHdr"/>
        </w:types>
        <w:behaviors>
          <w:behavior w:val="content"/>
        </w:behaviors>
        <w:guid w:val="{B28F8F98-80C5-450A-81AB-4525212EBA7D}"/>
      </w:docPartPr>
      <w:docPartBody>
        <w:p w:rsidR="008972F6" w:rsidRDefault="00263F1B" w:rsidP="00263F1B">
          <w:pPr>
            <w:pStyle w:val="33E74BE8A4EB469CA10A868E5C472FC25"/>
          </w:pPr>
          <w:r w:rsidRPr="00C34E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495"/>
    <w:rsid w:val="000E0FF5"/>
    <w:rsid w:val="001731AA"/>
    <w:rsid w:val="001B5DB4"/>
    <w:rsid w:val="00263F1B"/>
    <w:rsid w:val="002F3F5B"/>
    <w:rsid w:val="005C0137"/>
    <w:rsid w:val="006A2F6B"/>
    <w:rsid w:val="00762495"/>
    <w:rsid w:val="008972F6"/>
    <w:rsid w:val="008C71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A7EF95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F1B"/>
    <w:rPr>
      <w:color w:val="808080"/>
    </w:rPr>
  </w:style>
  <w:style w:type="paragraph" w:customStyle="1" w:styleId="33E74BE8A4EB469CA10A868E5C472FC25">
    <w:name w:val="33E74BE8A4EB469CA10A868E5C472FC25"/>
    <w:rsid w:val="00263F1B"/>
    <w:pPr>
      <w:spacing w:after="0" w:line="240" w:lineRule="auto"/>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3623c2-7c78-4c15-b3c3-186193bc2e73">
      <Value>100</Value>
    </TaxCatchAll>
    <Delegate xmlns="363623c2-7c78-4c15-b3c3-186193bc2e73">
      <UserInfo>
        <DisplayName/>
        <AccountId xsi:nil="true"/>
        <AccountType/>
      </UserInfo>
    </Delegate>
    <Consultation xmlns="363623c2-7c78-4c15-b3c3-186193bc2e73">
      <UserInfo>
        <DisplayName/>
        <AccountId xsi:nil="true"/>
        <AccountType/>
      </UserInfo>
    </Consultation>
    <Doc_x0020_ID xmlns="363623c2-7c78-4c15-b3c3-186193bc2e73">FM0295</Doc_x0020_ID>
    <Document_x0020_Type xmlns="363623c2-7c78-4c15-b3c3-186193bc2e73">Form</Document_x0020_Type>
    <TaxKeywordTaxHTField xmlns="363623c2-7c78-4c15-b3c3-186193bc2e73">
      <Terms xmlns="http://schemas.microsoft.com/office/infopath/2007/PartnerControls"/>
    </TaxKeywordTaxHTField>
    <Owner xmlns="363623c2-7c78-4c15-b3c3-186193bc2e73">
      <UserInfo>
        <DisplayName>Mgr PPL &amp; CTR</DisplayName>
        <AccountId>1503</AccountId>
        <AccountType/>
      </UserInfo>
    </Owner>
    <Locations xmlns="363623c2-7c78-4c15-b3c3-186193bc2e73"/>
    <Display_x0020_on_x0020_Landing_x0020_Page xmlns="363623c2-7c78-4c15-b3c3-186193bc2e73" xsi:nil="true"/>
    <Hard_x0020_Copy_x0020_Locations xmlns="363623c2-7c78-4c15-b3c3-186193bc2e73"/>
    <CDC_x0020_Type xmlns="363623c2-7c78-4c15-b3c3-186193bc2e73">Public</CDC_x0020_Type>
    <Notifications xmlns="363623c2-7c78-4c15-b3c3-186193bc2e73">
      <UserInfo>
        <DisplayName/>
        <AccountId xsi:nil="true"/>
        <AccountType/>
      </UserInfo>
    </Notifications>
    <Reviewers xmlns="363623c2-7c78-4c15-b3c3-186193bc2e73">
      <UserInfo>
        <DisplayName>Administration Officer - BUS</DisplayName>
        <AccountId>37</AccountId>
        <AccountType/>
      </UserInfo>
    </Reviewers>
    <Public_x0020_Document_x0020_Type xmlns="363623c2-7c78-4c15-b3c3-186193bc2e73">Word Document</Public_x0020_Document_x0020_Type>
    <Date_x0020_Issued xmlns="363623c2-7c78-4c15-b3c3-186193bc2e73">2022-02-23T14:00:00+00:00</Date_x0020_Issued>
    <Review_x0020_Period_x0020__x0028_years_x0029_ xmlns="363623c2-7c78-4c15-b3c3-186193bc2e73">5</Review_x0020_Period_x0020__x0028_years_x0029_>
    <Advise xmlns="363623c2-7c78-4c15-b3c3-186193bc2e73">
      <UserInfo>
        <DisplayName/>
        <AccountId xsi:nil="true"/>
        <AccountType/>
      </UserInfo>
    </Advise>
    <DLCPolicyLabelClientValue xmlns="e8683bde-2171-4410-93f9-b5cb9bdfb642">{_UIVersionString}</DLCPolicyLabelClientValue>
    <DLCPolicyLabelLock xmlns="e8683bde-2171-4410-93f9-b5cb9bdfb642" xsi:nil="true"/>
    <m1b8094d95dc4b019b2a237388c6c823 xmlns="363623c2-7c78-4c15-b3c3-186193bc2e73">
      <Terms xmlns="http://schemas.microsoft.com/office/infopath/2007/PartnerControls">
        <TermInfo xmlns="http://schemas.microsoft.com/office/infopath/2007/PartnerControls">
          <TermName xmlns="http://schemas.microsoft.com/office/infopath/2007/PartnerControls">People ＆ Culture</TermName>
          <TermId xmlns="http://schemas.microsoft.com/office/infopath/2007/PartnerControls">c554d940-f3a5-4e99-9bef-033de0ef02a7</TermId>
        </TermInfo>
      </Terms>
    </m1b8094d95dc4b019b2a237388c6c823>
    <DLCPolicyLabelValue xmlns="e8683bde-2171-4410-93f9-b5cb9bdfb642">18.0</DLCPolicyLabelValue>
    <Target_x0020_Audiences xmlns="e8683bde-2171-4410-93f9-b5cb9bdfb642" xsi:nil="true"/>
    <Notifications_x0020__x002d__x0020_Pre_x0020_Review xmlns="e8683bde-2171-4410-93f9-b5cb9bdfb642">
      <UserInfo>
        <DisplayName/>
        <AccountId xsi:nil="true"/>
        <AccountType/>
      </UserInfo>
    </Notifications_x0020__x002d__x0020_Pre_x0020_Review>
    <SD_PublicDocID xmlns="e8683bde-2171-4410-93f9-b5cb9bdfb642" xsi:nil="true"/>
  </documentManagement>
</p:properties>
</file>

<file path=customXml/item3.xml><?xml version="1.0" encoding="utf-8"?>
<?mso-contentType ?>
<p:Policy xmlns:p="office.server.policy" id="" local="true">
  <p:Name>Form</p:Name>
  <p:Description/>
  <p:Statement/>
  <p:PolicyItems>
    <p:PolicyItem featureId="Microsoft.Office.RecordsManagement.PolicyFeatures.PolicyLabel" staticId="0x0101004E47B43924D5AE48837FA5313C54746F020056525DB7F4200443800250B454A9508C|801092262" UniqueId="1b9d8761-7867-42f4-9056-0566b126b07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Form" ma:contentTypeID="0x0101004E47B43924D5AE48837FA5313C54746F020056525DB7F4200443800250B454A9508C" ma:contentTypeVersion="53" ma:contentTypeDescription="" ma:contentTypeScope="" ma:versionID="f791fbb29f820642c4ef8b8cfd1e26a7">
  <xsd:schema xmlns:xsd="http://www.w3.org/2001/XMLSchema" xmlns:xs="http://www.w3.org/2001/XMLSchema" xmlns:p="http://schemas.microsoft.com/office/2006/metadata/properties" xmlns:ns1="http://schemas.microsoft.com/sharepoint/v3" xmlns:ns2="363623c2-7c78-4c15-b3c3-186193bc2e73" xmlns:ns3="e8683bde-2171-4410-93f9-b5cb9bdfb642" targetNamespace="http://schemas.microsoft.com/office/2006/metadata/properties" ma:root="true" ma:fieldsID="9e6fc8c04953031c7d4f38116851fa65" ns1:_="" ns2:_="" ns3:_="">
    <xsd:import namespace="http://schemas.microsoft.com/sharepoint/v3"/>
    <xsd:import namespace="363623c2-7c78-4c15-b3c3-186193bc2e73"/>
    <xsd:import namespace="e8683bde-2171-4410-93f9-b5cb9bdfb642"/>
    <xsd:element name="properties">
      <xsd:complexType>
        <xsd:sequence>
          <xsd:element name="documentManagement">
            <xsd:complexType>
              <xsd:all>
                <xsd:element ref="ns2:Doc_x0020_ID"/>
                <xsd:element ref="ns2:Document_x0020_Type"/>
                <xsd:element ref="ns2:Owner"/>
                <xsd:element ref="ns2:Date_x0020_Issued" minOccurs="0"/>
                <xsd:element ref="ns2:Review_x0020_Period_x0020__x0028_years_x0029_"/>
                <xsd:element ref="ns2:Locations" minOccurs="0"/>
                <xsd:element ref="ns2:Hard_x0020_Copy_x0020_Locations" minOccurs="0"/>
                <xsd:element ref="ns3:Notifications_x0020__x002d__x0020_Pre_x0020_Review" minOccurs="0"/>
                <xsd:element ref="ns2:Notifications" minOccurs="0"/>
                <xsd:element ref="ns2:Delegate" minOccurs="0"/>
                <xsd:element ref="ns2:Reviewers" minOccurs="0"/>
                <xsd:element ref="ns2:Consultation" minOccurs="0"/>
                <xsd:element ref="ns2:Advise" minOccurs="0"/>
                <xsd:element ref="ns2:Display_x0020_on_x0020_Landing_x0020_Page" minOccurs="0"/>
                <xsd:element ref="ns2:CDC_x0020_Type"/>
                <xsd:element ref="ns2:Public_x0020_Document_x0020_Type"/>
                <xsd:element ref="ns3:Target_x0020_Audiences" minOccurs="0"/>
                <xsd:element ref="ns2:TaxCatchAllLabel" minOccurs="0"/>
                <xsd:element ref="ns2:TaxKeywordTaxHTField" minOccurs="0"/>
                <xsd:element ref="ns1:_dlc_Exempt" minOccurs="0"/>
                <xsd:element ref="ns3:DLCPolicyLabelValue" minOccurs="0"/>
                <xsd:element ref="ns3:DLCPolicyLabelClientValue" minOccurs="0"/>
                <xsd:element ref="ns3:DLCPolicyLabelLock" minOccurs="0"/>
                <xsd:element ref="ns2:TaxCatchAll" minOccurs="0"/>
                <xsd:element ref="ns2:m1b8094d95dc4b019b2a237388c6c823" minOccurs="0"/>
                <xsd:element ref="ns3:SD_Public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3623c2-7c78-4c15-b3c3-186193bc2e73" elementFormDefault="qualified">
    <xsd:import namespace="http://schemas.microsoft.com/office/2006/documentManagement/types"/>
    <xsd:import namespace="http://schemas.microsoft.com/office/infopath/2007/PartnerControls"/>
    <xsd:element name="Doc_x0020_ID" ma:index="2" ma:displayName="Doc ID" ma:indexed="true" ma:internalName="Doc_x0020_ID" ma:readOnly="false">
      <xsd:simpleType>
        <xsd:restriction base="dms:Text">
          <xsd:maxLength value="255"/>
        </xsd:restriction>
      </xsd:simpleType>
    </xsd:element>
    <xsd:element name="Document_x0020_Type" ma:index="3" ma:displayName="Document Type" ma:format="Dropdown" ma:internalName="Document_x0020_Type" ma:readOnly="false">
      <xsd:simpleType>
        <xsd:restriction base="dms:Choice">
          <xsd:enumeration value="Charter"/>
          <xsd:enumeration value="Form"/>
          <xsd:enumeration value="Guideline"/>
          <xsd:enumeration value="Learning and Development"/>
          <xsd:enumeration value="Management Plan"/>
          <xsd:enumeration value="Management Standard"/>
          <xsd:enumeration value="Manual"/>
          <xsd:enumeration value="Policy"/>
          <xsd:enumeration value="Position Description"/>
          <xsd:enumeration value="Procedure"/>
          <xsd:enumeration value="Specification"/>
          <xsd:enumeration value="Standard"/>
          <xsd:enumeration value="Strategy"/>
          <xsd:enumeration value="Template"/>
          <xsd:enumeration value="Work Instruction"/>
          <xsd:enumeration value="Role Description"/>
          <xsd:enumeration value="Register"/>
        </xsd:restriction>
      </xsd:simpleType>
    </xsd:element>
    <xsd:element name="Owner" ma:index="4" ma:displayName="Owner" ma:list="UserInfo" ma:SearchPeopleOnly="false"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_x0020_Issued" ma:index="6" nillable="true" ma:displayName="Date Issued" ma:format="DateOnly" ma:internalName="Date_x0020_Issued">
      <xsd:simpleType>
        <xsd:restriction base="dms:DateTime"/>
      </xsd:simpleType>
    </xsd:element>
    <xsd:element name="Review_x0020_Period_x0020__x0028_years_x0029_" ma:index="7" ma:displayName="Review Period (years)" ma:internalName="Review_x0020_Period_x0020__x0028_years_x0029_" ma:percentage="FALSE">
      <xsd:simpleType>
        <xsd:restriction base="dms:Number">
          <xsd:maxInclusive value="5"/>
        </xsd:restriction>
      </xsd:simpleType>
    </xsd:element>
    <xsd:element name="Locations" ma:index="9" nillable="true" ma:displayName="Locations" ma:internalName="Locations" ma:readOnly="false">
      <xsd:complexType>
        <xsd:complexContent>
          <xsd:extension base="dms:MultiChoice">
            <xsd:sequence>
              <xsd:element name="Value" maxOccurs="unbounded" minOccurs="0" nillable="true">
                <xsd:simpleType>
                  <xsd:restriction base="dms:Choice">
                    <xsd:enumeration value="Process Director"/>
                    <xsd:enumeration value="Website"/>
                    <xsd:enumeration value="LMS"/>
                    <xsd:enumeration value="OTS"/>
                    <xsd:enumeration value="LMS / OTS"/>
                    <xsd:enumeration value="Carbon / External Print"/>
                  </xsd:restriction>
                </xsd:simpleType>
              </xsd:element>
            </xsd:sequence>
          </xsd:extension>
        </xsd:complexContent>
      </xsd:complexType>
    </xsd:element>
    <xsd:element name="Hard_x0020_Copy_x0020_Locations" ma:index="10" nillable="true" ma:displayName="Hard Copy Locations" ma:internalName="Hard_x0020_Copy_x0020_Locations" ma:readOnly="false">
      <xsd:complexType>
        <xsd:complexContent>
          <xsd:extension base="dms:MultiChoice">
            <xsd:sequence>
              <xsd:element name="Value" maxOccurs="unbounded" minOccurs="0" nillable="true">
                <xsd:simpleType>
                  <xsd:restriction base="dms:Choice">
                    <xsd:enumeration value="Corporate Centre Board Room (A2)"/>
                    <xsd:enumeration value="Corporate Centre Coffee Stop (A3)"/>
                    <xsd:enumeration value="Foxleigh Room (A3)"/>
                    <xsd:enumeration value="Hilltop Crib Room (A3)"/>
                    <xsd:enumeration value="Offshore Contractors Crib Room (A4)"/>
                    <xsd:enumeration value="OPS Coffee Stop (A3)"/>
                    <xsd:enumeration value="OPS Main Crib Room (A3)"/>
                    <xsd:enumeration value="Safety and Risk (A3)"/>
                  </xsd:restriction>
                </xsd:simpleType>
              </xsd:element>
            </xsd:sequence>
          </xsd:extension>
        </xsd:complexContent>
      </xsd:complexType>
    </xsd:element>
    <xsd:element name="Notifications" ma:index="12" nillable="true" ma:displayName="Notifications - Post Review" ma:description="Users to notify at the end of a review." ma:list="UserInfo" ma:SearchPeopleOnly="false" ma:SharePointGroup="0" ma:internalName="Notification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egate" ma:index="13" nillable="true" ma:displayName="Delegate" ma:description="Delegate will perform review on behalf of the owner." ma:list="UserInfo" ma:SearchPeopleOnly="false" ma:SharePointGroup="0" ma:internalName="Delegat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s" ma:index="14" nillable="true" ma:displayName="Reviewers" ma:description="Users assigned to review (Level 2 or 3 only)" ma:list="UserInfo" ma:SearchPeopleOnly="false" ma:SharePointGroup="0" ma:internalName="Review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ation" ma:index="15" nillable="true" ma:displayName="Consultation" ma:description="Users involved in the review process (Level 2 or 3 only)" ma:list="UserInfo" ma:SearchPeopleOnly="false" ma:SharePointGroup="0" ma:internalName="Consult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e" ma:index="16" nillable="true" ma:displayName="Advise" ma:description="DBCTM to be advised at the start and end of a review process (Level 2 or 3 only)" ma:list="UserInfo" ma:SearchPeopleOnly="false" ma:SharePointGroup="0" ma:internalName="Advi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play_x0020_on_x0020_Landing_x0020_Page" ma:index="17" nillable="true" ma:displayName="Display on Landing Page" ma:format="Dropdown" ma:internalName="Display_x0020_on_x0020_Landing_x0020_Page">
      <xsd:simpleType>
        <xsd:restriction base="dms:Choice">
          <xsd:enumeration value="Isolations Landing Page"/>
          <xsd:enumeration value="Employee Benefits Page"/>
        </xsd:restriction>
      </xsd:simpleType>
    </xsd:element>
    <xsd:element name="CDC_x0020_Type" ma:index="19" ma:displayName="CDC Type" ma:default="Public" ma:description="Used to denote whether the item is intended to be publically available, or a native format of the public item." ma:format="Dropdown" ma:internalName="CDC_x0020_Type">
      <xsd:simpleType>
        <xsd:restriction base="dms:Choice">
          <xsd:enumeration value="Native"/>
          <xsd:enumeration value="Public"/>
        </xsd:restriction>
      </xsd:simpleType>
    </xsd:element>
    <xsd:element name="Public_x0020_Document_x0020_Type" ma:index="20" ma:displayName="Public Document Type" ma:default="PDF File" ma:description="The published file type." ma:format="Dropdown" ma:internalName="Public_x0020_Document_x0020_Type" ma:readOnly="false">
      <xsd:simpleType>
        <xsd:restriction base="dms:Choice">
          <xsd:enumeration value="PDF File"/>
          <xsd:enumeration value="Word Document"/>
          <xsd:enumeration value="Excel Document"/>
          <xsd:enumeration value="ASPX Document"/>
        </xsd:restriction>
      </xsd:simpleType>
    </xsd:element>
    <xsd:element name="TaxCatchAllLabel" ma:index="22" nillable="true" ma:displayName="Taxonomy Catch All Column1" ma:hidden="true" ma:list="{f9f9a9c3-0176-4d11-9b12-7bce98cd1cbf}" ma:internalName="TaxCatchAllLabel" ma:readOnly="true" ma:showField="CatchAllDataLabel" ma:web="363623c2-7c78-4c15-b3c3-186193bc2e73">
      <xsd:complexType>
        <xsd:complexContent>
          <xsd:extension base="dms:MultiChoiceLookup">
            <xsd:sequence>
              <xsd:element name="Value" type="dms:Lookup" maxOccurs="unbounded" minOccurs="0" nillable="true"/>
            </xsd:sequence>
          </xsd:extension>
        </xsd:complexContent>
      </xsd:complexType>
    </xsd:element>
    <xsd:element name="TaxKeywordTaxHTField" ma:index="28" nillable="true" ma:taxonomy="true" ma:internalName="TaxKeywordTaxHTField" ma:taxonomyFieldName="TaxKeyword" ma:displayName="Enterprise Keywords" ma:fieldId="{23f27201-bee3-471e-b2e7-b64fd8b7ca38}" ma:taxonomyMulti="true" ma:sspId="bbede685-e184-44ab-8417-08517b2c23e8" ma:termSetId="00000000-0000-0000-0000-000000000000" ma:anchorId="00000000-0000-0000-0000-000000000000" ma:open="true" ma:isKeyword="true">
      <xsd:complexType>
        <xsd:sequence>
          <xsd:element ref="pc:Terms" minOccurs="0" maxOccurs="1"/>
        </xsd:sequence>
      </xsd:complexType>
    </xsd:element>
    <xsd:element name="TaxCatchAll" ma:index="35" nillable="true" ma:displayName="Taxonomy Catch All Column" ma:hidden="true" ma:list="{f9f9a9c3-0176-4d11-9b12-7bce98cd1cbf}" ma:internalName="TaxCatchAll" ma:showField="CatchAllData" ma:web="363623c2-7c78-4c15-b3c3-186193bc2e73">
      <xsd:complexType>
        <xsd:complexContent>
          <xsd:extension base="dms:MultiChoiceLookup">
            <xsd:sequence>
              <xsd:element name="Value" type="dms:Lookup" maxOccurs="unbounded" minOccurs="0" nillable="true"/>
            </xsd:sequence>
          </xsd:extension>
        </xsd:complexContent>
      </xsd:complexType>
    </xsd:element>
    <xsd:element name="m1b8094d95dc4b019b2a237388c6c823" ma:index="36" nillable="true" ma:taxonomy="true" ma:internalName="m1b8094d95dc4b019b2a237388c6c823" ma:taxonomyFieldName="Department1" ma:displayName="Department" ma:indexed="true" ma:default="" ma:fieldId="{61b8094d-95dc-4b01-9b2a-237388c6c823}" ma:sspId="bbede685-e184-44ab-8417-08517b2c23e8" ma:termSetId="3d9f6ca2-5d0d-4848-8f80-67835b19aa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683bde-2171-4410-93f9-b5cb9bdfb642" elementFormDefault="qualified">
    <xsd:import namespace="http://schemas.microsoft.com/office/2006/documentManagement/types"/>
    <xsd:import namespace="http://schemas.microsoft.com/office/infopath/2007/PartnerControls"/>
    <xsd:element name="Notifications_x0020__x002d__x0020_Pre_x0020_Review" ma:index="11" nillable="true" ma:displayName="Notifications - Pre Review" ma:description="Users to notify at the start of a review." ma:list="UserInfo" ma:SearchPeopleOnly="false" ma:SharePointGroup="0" ma:internalName="Notifications_x0020__x002d__x0020_Pre_x0020_Review"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_x0020_Audiences" ma:index="21" nillable="true" ma:displayName="Target Audiences" ma:internalName="Target_x0020_Audiences">
      <xsd:simpleType>
        <xsd:restriction base="dms:Unknow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SD_PublicDocID" ma:index="37" nillable="true" ma:displayName="SD_PublicDocID" ma:internalName="SD_PublicDoc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F667D-D4A5-4A77-987D-6000177CC097}">
  <ds:schemaRefs>
    <ds:schemaRef ds:uri="http://schemas.microsoft.com/sharepoint/v3/contenttype/forms"/>
  </ds:schemaRefs>
</ds:datastoreItem>
</file>

<file path=customXml/itemProps2.xml><?xml version="1.0" encoding="utf-8"?>
<ds:datastoreItem xmlns:ds="http://schemas.openxmlformats.org/officeDocument/2006/customXml" ds:itemID="{68D5765D-C0C4-474B-9620-A0335157F5EC}">
  <ds:schemaRefs>
    <ds:schemaRef ds:uri="http://purl.org/dc/terms/"/>
    <ds:schemaRef ds:uri="http://schemas.microsoft.com/office/2006/documentManagement/types"/>
    <ds:schemaRef ds:uri="e8683bde-2171-4410-93f9-b5cb9bdfb642"/>
    <ds:schemaRef ds:uri="http://schemas.microsoft.com/sharepoint/v3"/>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363623c2-7c78-4c15-b3c3-186193bc2e73"/>
    <ds:schemaRef ds:uri="http://www.w3.org/XML/1998/namespace"/>
    <ds:schemaRef ds:uri="http://purl.org/dc/dcmitype/"/>
  </ds:schemaRefs>
</ds:datastoreItem>
</file>

<file path=customXml/itemProps3.xml><?xml version="1.0" encoding="utf-8"?>
<ds:datastoreItem xmlns:ds="http://schemas.openxmlformats.org/officeDocument/2006/customXml" ds:itemID="{91F7595B-0F9C-4553-9308-0B5E6FD58BDE}">
  <ds:schemaRefs>
    <ds:schemaRef ds:uri="office.server.policy"/>
  </ds:schemaRefs>
</ds:datastoreItem>
</file>

<file path=customXml/itemProps4.xml><?xml version="1.0" encoding="utf-8"?>
<ds:datastoreItem xmlns:ds="http://schemas.openxmlformats.org/officeDocument/2006/customXml" ds:itemID="{6EB836A4-B387-4B96-8B56-1B4C5EBF5E9B}">
  <ds:schemaRefs>
    <ds:schemaRef ds:uri="http://schemas.openxmlformats.org/officeDocument/2006/bibliography"/>
  </ds:schemaRefs>
</ds:datastoreItem>
</file>

<file path=customXml/itemProps5.xml><?xml version="1.0" encoding="utf-8"?>
<ds:datastoreItem xmlns:ds="http://schemas.openxmlformats.org/officeDocument/2006/customXml" ds:itemID="{04808577-FDAD-469C-AE53-0C56A0EF8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3623c2-7c78-4c15-b3c3-186193bc2e73"/>
    <ds:schemaRef ds:uri="e8683bde-2171-4410-93f9-b5cb9bdfb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TP0010 - Template_Form</Template>
  <TotalTime>0</TotalTime>
  <Pages>2</Pages>
  <Words>758</Words>
  <Characters>4327</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Site Induction Booking Form</vt:lpstr>
    </vt:vector>
  </TitlesOfParts>
  <Company>Dalrymple Bay Coal Terminal</Company>
  <LinksUpToDate>false</LinksUpToDate>
  <CharactersWithSpaces>5075</CharactersWithSpaces>
  <SharedDoc>false</SharedDoc>
  <HLinks>
    <vt:vector size="18" baseType="variant">
      <vt:variant>
        <vt:i4>3276881</vt:i4>
      </vt:variant>
      <vt:variant>
        <vt:i4>105</vt:i4>
      </vt:variant>
      <vt:variant>
        <vt:i4>0</vt:i4>
      </vt:variant>
      <vt:variant>
        <vt:i4>5</vt:i4>
      </vt:variant>
      <vt:variant>
        <vt:lpwstr>mailto:inductions@dbct.com.au</vt:lpwstr>
      </vt:variant>
      <vt:variant>
        <vt:lpwstr/>
      </vt:variant>
      <vt:variant>
        <vt:i4>3735626</vt:i4>
      </vt:variant>
      <vt:variant>
        <vt:i4>3</vt:i4>
      </vt:variant>
      <vt:variant>
        <vt:i4>0</vt:i4>
      </vt:variant>
      <vt:variant>
        <vt:i4>5</vt:i4>
      </vt:variant>
      <vt:variant>
        <vt:lpwstr>http://www.infrastructure.gov.au/transport/security/maritime/msic.aspx</vt:lpwstr>
      </vt:variant>
      <vt:variant>
        <vt:lpwstr>2</vt:lpwstr>
      </vt:variant>
      <vt:variant>
        <vt:i4>3276881</vt:i4>
      </vt:variant>
      <vt:variant>
        <vt:i4>0</vt:i4>
      </vt:variant>
      <vt:variant>
        <vt:i4>0</vt:i4>
      </vt:variant>
      <vt:variant>
        <vt:i4>5</vt:i4>
      </vt:variant>
      <vt:variant>
        <vt:lpwstr>mailto:inductions@dbct.com.au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Induction Booking Form</dc:title>
  <dc:creator>Debbies</dc:creator>
  <cp:keywords/>
  <cp:lastModifiedBy>Samantha Mitchell</cp:lastModifiedBy>
  <cp:revision>2</cp:revision>
  <cp:lastPrinted>2017-09-18T21:51:00Z</cp:lastPrinted>
  <dcterms:created xsi:type="dcterms:W3CDTF">2022-06-02T03:32:00Z</dcterms:created>
  <dcterms:modified xsi:type="dcterms:W3CDTF">2022-06-02T03:32:00Z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0x0101004E47B43924D5AE48837FA5313C54746F020056525DB7F4200443800250B454A9508C</vt:lpwstr>
  </property>
  <property fmtid="{D5CDD505-2E9C-101B-9397-08002B2CF9AE}" pid="3" name="TaxKeyword">
    <vt:lpwstr/>
  </property>
  <property fmtid="{D5CDD505-2E9C-101B-9397-08002B2CF9AE}" pid="4" name="Order">
    <vt:r8>510100</vt:r8>
  </property>
  <property fmtid="{D5CDD505-2E9C-101B-9397-08002B2CF9AE}" pid="5" name="Department1">
    <vt:lpwstr>100;#People ＆ Culture|c554d940-f3a5-4e99-9bef-033de0ef02a7</vt:lpwstr>
  </property>
  <property fmtid="{D5CDD505-2E9C-101B-9397-08002B2CF9AE}" pid="6" name="WorkflowChangePath">
    <vt:lpwstr>c9133065-9805-4ee7-8346-e4c47b86062e,15;a145eb3f-923a-49d0-be54-473aa62af788,29;aab752d4-c158-4ef7-b3a3-db0a71969961,49;aab752d4-c158-4ef7-b3a3-db0a71969961,59;e156753e-49d7-4bf1-aa9d-4a32f0b2ea70,67;e156753e-49d7-4bf1-aa9d-4a32f0b2ea70,71;2bd35dd5-c8d0-46fea7cb9-5324-4e8c-86bc-a20440886f66,87;15111d78-d0b7-472b-bf91-c987849de287,91;</vt:lpwstr>
  </property>
  <property fmtid="{D5CDD505-2E9C-101B-9397-08002B2CF9AE}" pid="7" name="Reason Converted to Process Director">
    <vt:lpwstr/>
  </property>
  <property fmtid="{D5CDD505-2E9C-101B-9397-08002B2CF9AE}" pid="8" name="URL">
    <vt:lpwstr/>
  </property>
  <property fmtid="{D5CDD505-2E9C-101B-9397-08002B2CF9AE}" pid="9" name="Reason Made Obsolete">
    <vt:lpwstr/>
  </property>
  <property fmtid="{D5CDD505-2E9C-101B-9397-08002B2CF9AE}" pid="10" name="xd_ProgID">
    <vt:lpwstr/>
  </property>
  <property fmtid="{D5CDD505-2E9C-101B-9397-08002B2CF9AE}" pid="11" name="DocumentSetDescription">
    <vt:lpwstr/>
  </property>
  <property fmtid="{D5CDD505-2E9C-101B-9397-08002B2CF9AE}" pid="12" name="Position - Role ID">
    <vt:lpwstr/>
  </property>
  <property fmtid="{D5CDD505-2E9C-101B-9397-08002B2CF9AE}" pid="13" name="TemplateUrl">
    <vt:lpwstr/>
  </property>
  <property fmtid="{D5CDD505-2E9C-101B-9397-08002B2CF9AE}" pid="14" name="IconOverlay">
    <vt:lpwstr/>
  </property>
</Properties>
</file>